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EE333" w14:textId="3EA4E056" w:rsidR="00F87859" w:rsidRDefault="00F36EF5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67C813ED" wp14:editId="791226E8">
            <wp:simplePos x="0" y="0"/>
            <wp:positionH relativeFrom="margin">
              <wp:posOffset>4705927</wp:posOffset>
            </wp:positionH>
            <wp:positionV relativeFrom="page">
              <wp:posOffset>323388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67B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0AAE25D8" wp14:editId="486B86A5">
            <wp:simplePos x="0" y="0"/>
            <wp:positionH relativeFrom="margin">
              <wp:posOffset>-858520</wp:posOffset>
            </wp:positionH>
            <wp:positionV relativeFrom="paragraph">
              <wp:posOffset>-747683</wp:posOffset>
            </wp:positionV>
            <wp:extent cx="4489679" cy="1814946"/>
            <wp:effectExtent l="0" t="0" r="0" b="0"/>
            <wp:wrapNone/>
            <wp:docPr id="41" name="Picture 41" descr="Logo for the Privacy Commissioner Te Mana Matāpono Matata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the Privacy Commissioner Te Mana Matāpono Matatap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679" cy="181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F052E" w14:textId="5C21A768" w:rsidR="00F87859" w:rsidRDefault="00F87859" w:rsidP="00F87859">
      <w:pPr>
        <w:rPr>
          <w:rFonts w:cs="Arial"/>
          <w:szCs w:val="32"/>
        </w:rPr>
      </w:pPr>
    </w:p>
    <w:p w14:paraId="6DD66DAE" w14:textId="69A6A8B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63AA059" w14:textId="00E257E7" w:rsidR="00F87859" w:rsidRDefault="00F87859" w:rsidP="00F87859">
      <w:pPr>
        <w:rPr>
          <w:rFonts w:cs="Arial"/>
          <w:szCs w:val="32"/>
        </w:rPr>
      </w:pPr>
    </w:p>
    <w:p w14:paraId="22266527" w14:textId="00922586" w:rsidR="00F87859" w:rsidRDefault="00F87859" w:rsidP="00F87859">
      <w:pPr>
        <w:rPr>
          <w:rFonts w:cs="Arial"/>
          <w:szCs w:val="32"/>
        </w:rPr>
      </w:pPr>
    </w:p>
    <w:p w14:paraId="36035572" w14:textId="26D69905" w:rsidR="00F87859" w:rsidRPr="00F36EF5" w:rsidRDefault="00F87859" w:rsidP="007E7233">
      <w:pPr>
        <w:ind w:left="0"/>
        <w:rPr>
          <w:rFonts w:cs="Arial"/>
          <w:b/>
          <w:sz w:val="18"/>
          <w:szCs w:val="18"/>
        </w:rPr>
      </w:pPr>
    </w:p>
    <w:p w14:paraId="38F1CCCF" w14:textId="55E6377D" w:rsidR="00887F23" w:rsidRDefault="00C30918" w:rsidP="00F87859">
      <w:pPr>
        <w:pStyle w:val="Title"/>
      </w:pPr>
      <w:r>
        <w:t>Your privacy rights</w:t>
      </w:r>
    </w:p>
    <w:p w14:paraId="2F4AE53C" w14:textId="7BEBA108" w:rsidR="00887F23" w:rsidRDefault="00D91E36" w:rsidP="00F87859">
      <w:pPr>
        <w:pStyle w:val="Title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D202FF3" wp14:editId="2786D764">
            <wp:simplePos x="0" y="0"/>
            <wp:positionH relativeFrom="margin">
              <wp:posOffset>941705</wp:posOffset>
            </wp:positionH>
            <wp:positionV relativeFrom="page">
              <wp:posOffset>3878869</wp:posOffset>
            </wp:positionV>
            <wp:extent cx="4034742" cy="4585855"/>
            <wp:effectExtent l="0" t="0" r="4445" b="5715"/>
            <wp:wrapNone/>
            <wp:docPr id="2134961202" name="Picture 3" descr="A person at a computer. The computer screen shows some health care records with the words &quot;confidential&quot; and &quot;private&quot; written across it. Above the image there is a person making a &quot;be quiet&quot; signal and a padl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61202" name="Picture 3" descr="A person at a computer. The computer screen shows some health care records with the words &quot;confidential&quot; and &quot;private&quot; written across it. Above the image there is a person making a &quot;be quiet&quot; signal and a padlock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42" cy="458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905F0" w14:textId="77777777" w:rsidR="00887F23" w:rsidRDefault="00887F23" w:rsidP="00F87859">
      <w:pPr>
        <w:pStyle w:val="Title"/>
      </w:pPr>
    </w:p>
    <w:p w14:paraId="7775AB8A" w14:textId="77777777" w:rsidR="00887F23" w:rsidRDefault="00887F23" w:rsidP="00F87859">
      <w:pPr>
        <w:pStyle w:val="Title"/>
      </w:pPr>
    </w:p>
    <w:p w14:paraId="7842C7CA" w14:textId="77777777" w:rsidR="00887F23" w:rsidRDefault="00887F23" w:rsidP="00F87859">
      <w:pPr>
        <w:pStyle w:val="Title"/>
      </w:pPr>
    </w:p>
    <w:p w14:paraId="0D115B23" w14:textId="77777777" w:rsidR="00D91E36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105A9D3D" w14:textId="6F8CFC77" w:rsidR="00D91E36" w:rsidRPr="00F36EF5" w:rsidRDefault="00D91E36" w:rsidP="00BF5DDC">
      <w:pPr>
        <w:pStyle w:val="Datepublished"/>
        <w:rPr>
          <w:sz w:val="98"/>
          <w:szCs w:val="80"/>
        </w:rPr>
      </w:pPr>
    </w:p>
    <w:p w14:paraId="0B9BFD5F" w14:textId="1EDF2845" w:rsidR="00C30918" w:rsidRPr="00D91E36" w:rsidRDefault="00887F23" w:rsidP="00D91E36">
      <w:pPr>
        <w:pStyle w:val="Datepublished"/>
      </w:pPr>
      <w:r w:rsidRPr="00570380">
        <w:t xml:space="preserve">Published: </w:t>
      </w:r>
      <w:r w:rsidR="00C30918">
        <w:t>March 202</w:t>
      </w:r>
      <w:r w:rsidR="00D91E36">
        <w:t>6</w:t>
      </w:r>
    </w:p>
    <w:p w14:paraId="7634A418" w14:textId="4937F93B" w:rsidR="00C30918" w:rsidRDefault="00C30918" w:rsidP="00C30918">
      <w:pPr>
        <w:pStyle w:val="Heading1"/>
      </w:pPr>
      <w:r>
        <w:lastRenderedPageBreak/>
        <w:t>About this document</w:t>
      </w:r>
    </w:p>
    <w:p w14:paraId="09AC2B5E" w14:textId="5A784391" w:rsidR="00C30918" w:rsidRPr="00203300" w:rsidRDefault="00C30918" w:rsidP="00775751">
      <w:pPr>
        <w:rPr>
          <w:sz w:val="24"/>
          <w:szCs w:val="16"/>
        </w:rPr>
      </w:pPr>
    </w:p>
    <w:p w14:paraId="3809E3A2" w14:textId="744D5641" w:rsidR="00C30918" w:rsidRPr="00203300" w:rsidRDefault="00C30918" w:rsidP="00775751">
      <w:pPr>
        <w:rPr>
          <w:sz w:val="24"/>
          <w:szCs w:val="16"/>
        </w:rPr>
      </w:pPr>
    </w:p>
    <w:p w14:paraId="21377013" w14:textId="1C1EF09E" w:rsidR="00C30918" w:rsidRDefault="00B02DC9" w:rsidP="00775751">
      <w:r>
        <w:rPr>
          <w:noProof/>
        </w:rPr>
        <w:drawing>
          <wp:anchor distT="0" distB="0" distL="114300" distR="114300" simplePos="0" relativeHeight="251881472" behindDoc="0" locked="0" layoutInCell="1" allowOverlap="1" wp14:anchorId="4A4ACB90" wp14:editId="2C60DCD0">
            <wp:simplePos x="0" y="0"/>
            <wp:positionH relativeFrom="margin">
              <wp:posOffset>117590</wp:posOffset>
            </wp:positionH>
            <wp:positionV relativeFrom="page">
              <wp:posOffset>2326640</wp:posOffset>
            </wp:positionV>
            <wp:extent cx="1364384" cy="1550748"/>
            <wp:effectExtent l="0" t="0" r="7620" b="0"/>
            <wp:wrapNone/>
            <wp:docPr id="20554633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633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6" b="1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84" cy="155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D7E">
        <w:t xml:space="preserve">This Easy Read document is about your </w:t>
      </w:r>
      <w:r w:rsidR="006C4D7E">
        <w:rPr>
          <w:b/>
          <w:bCs/>
        </w:rPr>
        <w:t>privacy rights</w:t>
      </w:r>
      <w:r w:rsidR="006C4D7E">
        <w:t>.</w:t>
      </w:r>
    </w:p>
    <w:p w14:paraId="6C7125FF" w14:textId="7E48B2CA" w:rsidR="006C4D7E" w:rsidRPr="00203300" w:rsidRDefault="006C4D7E" w:rsidP="00775751">
      <w:pPr>
        <w:rPr>
          <w:sz w:val="22"/>
          <w:szCs w:val="14"/>
        </w:rPr>
      </w:pPr>
    </w:p>
    <w:p w14:paraId="5AFEE260" w14:textId="0ACA14A6" w:rsidR="006C4D7E" w:rsidRDefault="007C5E23" w:rsidP="00775751"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AB9235D" wp14:editId="443CEE65">
                <wp:simplePos x="0" y="0"/>
                <wp:positionH relativeFrom="margin">
                  <wp:posOffset>2131060</wp:posOffset>
                </wp:positionH>
                <wp:positionV relativeFrom="paragraph">
                  <wp:posOffset>299200</wp:posOffset>
                </wp:positionV>
                <wp:extent cx="3600000" cy="706582"/>
                <wp:effectExtent l="0" t="0" r="635" b="0"/>
                <wp:wrapNone/>
                <wp:docPr id="1796" name="Rectangle 17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06582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C0BAA" id="Rectangle 1796" o:spid="_x0000_s1026" alt="&quot;&quot;" style="position:absolute;margin-left:167.8pt;margin-top:23.55pt;width:283.45pt;height:55.6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" fillcolor="#ffdf4f" stroked="f" strokeweight="1pt">
                <v:fill opacity="36751f"/>
                <w10:wrap anchorx="margin"/>
              </v:rect>
            </w:pict>
          </mc:Fallback>
        </mc:AlternateContent>
      </w:r>
    </w:p>
    <w:p w14:paraId="3BD49D51" w14:textId="05887D3B" w:rsidR="006C4D7E" w:rsidRDefault="006C4D7E" w:rsidP="00775751">
      <w:r w:rsidRPr="006C4D7E">
        <w:t>Here</w:t>
      </w:r>
      <w:r>
        <w:rPr>
          <w:b/>
          <w:bCs/>
        </w:rPr>
        <w:t xml:space="preserve"> privacy</w:t>
      </w:r>
      <w:r>
        <w:t xml:space="preserve"> </w:t>
      </w:r>
      <w:r w:rsidR="00B02DC9" w:rsidRPr="00B02DC9">
        <w:rPr>
          <w:b/>
          <w:bCs/>
        </w:rPr>
        <w:t>rights</w:t>
      </w:r>
      <w:r w:rsidR="00B02DC9">
        <w:t xml:space="preserve"> </w:t>
      </w:r>
      <w:proofErr w:type="gramStart"/>
      <w:r>
        <w:t>means</w:t>
      </w:r>
      <w:proofErr w:type="gramEnd"/>
      <w:r>
        <w:t xml:space="preserve"> </w:t>
      </w:r>
      <w:r w:rsidR="002B5C9E">
        <w:t>keeping information about you safe.</w:t>
      </w:r>
    </w:p>
    <w:p w14:paraId="18FA2962" w14:textId="77777777" w:rsidR="00B02DC9" w:rsidRDefault="00B02DC9" w:rsidP="00775751">
      <w:pPr>
        <w:rPr>
          <w:rFonts w:eastAsia="Times New Roman"/>
        </w:rPr>
      </w:pPr>
    </w:p>
    <w:p w14:paraId="6B7C84EF" w14:textId="183427B6" w:rsidR="00946D1B" w:rsidRDefault="00B947A9" w:rsidP="00775751">
      <w:pPr>
        <w:rPr>
          <w:rFonts w:eastAsia="Times New Roman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2DA50BE8" wp14:editId="7654CE39">
            <wp:simplePos x="0" y="0"/>
            <wp:positionH relativeFrom="margin">
              <wp:posOffset>-346133</wp:posOffset>
            </wp:positionH>
            <wp:positionV relativeFrom="paragraph">
              <wp:posOffset>125095</wp:posOffset>
            </wp:positionV>
            <wp:extent cx="2195506" cy="1110279"/>
            <wp:effectExtent l="0" t="0" r="0" b="0"/>
            <wp:wrapNone/>
            <wp:docPr id="1637539884" name="Picture 1637539884" descr="Logo for the Privacy Commissioner Te Mana Matāpono Matata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the Privacy Commissioner Te Mana Matāpono Matatapu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1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06" cy="111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A5FA5" w14:textId="6BCC971B" w:rsidR="00946D1B" w:rsidRDefault="00946D1B" w:rsidP="00B947A9">
      <w:pPr>
        <w:ind w:right="-188"/>
        <w:rPr>
          <w:rFonts w:eastAsia="Times New Roman"/>
          <w:b/>
          <w:bCs/>
        </w:rPr>
      </w:pPr>
      <w:r>
        <w:rPr>
          <w:rFonts w:eastAsia="Times New Roman"/>
        </w:rPr>
        <w:t xml:space="preserve">This Easy Read document is from the </w:t>
      </w:r>
      <w:r>
        <w:rPr>
          <w:rFonts w:eastAsia="Times New Roman"/>
          <w:b/>
          <w:bCs/>
        </w:rPr>
        <w:t>Office of the Privacy Commissioner.</w:t>
      </w:r>
    </w:p>
    <w:p w14:paraId="2C2E78DF" w14:textId="52F5C66D" w:rsidR="00946D1B" w:rsidRDefault="00946D1B" w:rsidP="00775751">
      <w:pPr>
        <w:rPr>
          <w:rFonts w:eastAsia="Times New Roman"/>
          <w:b/>
          <w:bCs/>
        </w:rPr>
      </w:pPr>
    </w:p>
    <w:p w14:paraId="5CB8D070" w14:textId="42BCC8D1" w:rsidR="00946D1B" w:rsidRDefault="00022835" w:rsidP="00775751">
      <w:pPr>
        <w:rPr>
          <w:rFonts w:eastAsia="Times New Roman"/>
          <w:b/>
          <w:bCs/>
        </w:rPr>
      </w:pPr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5F70BF28" wp14:editId="2F533381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3600000" cy="1543050"/>
                <wp:effectExtent l="0" t="0" r="635" b="0"/>
                <wp:wrapNone/>
                <wp:docPr id="2093804145" name="Rectangle 2093804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54305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568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78D82" id="Rectangle 2093804145" o:spid="_x0000_s1026" alt="&quot;&quot;" style="position:absolute;margin-left:232.25pt;margin-top:20.45pt;width:283.45pt;height:121.5pt;z-index:-25142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" fillcolor="#ffdf4f" stroked="f" strokeweight="1pt">
                <v:fill opacity="36494f"/>
                <w10:wrap anchorx="margin"/>
              </v:rect>
            </w:pict>
          </mc:Fallback>
        </mc:AlternateContent>
      </w:r>
      <w:r w:rsidR="009A6C23">
        <w:rPr>
          <w:rFonts w:eastAsia="Times New Roman"/>
          <w:b/>
          <w:bCs/>
          <w:noProof/>
        </w:rPr>
        <w:drawing>
          <wp:anchor distT="0" distB="0" distL="114300" distR="114300" simplePos="0" relativeHeight="251887616" behindDoc="0" locked="0" layoutInCell="1" allowOverlap="1" wp14:anchorId="0834A543" wp14:editId="5E6F1C46">
            <wp:simplePos x="0" y="0"/>
            <wp:positionH relativeFrom="column">
              <wp:posOffset>-277091</wp:posOffset>
            </wp:positionH>
            <wp:positionV relativeFrom="paragraph">
              <wp:posOffset>165042</wp:posOffset>
            </wp:positionV>
            <wp:extent cx="2008909" cy="1792349"/>
            <wp:effectExtent l="0" t="0" r="0" b="0"/>
            <wp:wrapNone/>
            <wp:docPr id="184750514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0514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994" cy="179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CFDD0" w14:textId="568D3D93" w:rsidR="00C76D69" w:rsidRDefault="00946D1B" w:rsidP="00775751">
      <w:pPr>
        <w:rPr>
          <w:rFonts w:eastAsia="Times New Roman"/>
        </w:rPr>
      </w:pPr>
      <w:r w:rsidRPr="00946D1B">
        <w:rPr>
          <w:rFonts w:eastAsia="Times New Roman"/>
          <w:b/>
          <w:bCs/>
        </w:rPr>
        <w:t xml:space="preserve">The </w:t>
      </w:r>
      <w:r w:rsidR="007C5E23">
        <w:rPr>
          <w:rFonts w:eastAsia="Times New Roman"/>
          <w:b/>
          <w:bCs/>
        </w:rPr>
        <w:t xml:space="preserve">Office of the </w:t>
      </w:r>
      <w:r w:rsidRPr="00946D1B">
        <w:rPr>
          <w:rFonts w:eastAsia="Times New Roman"/>
          <w:b/>
          <w:bCs/>
        </w:rPr>
        <w:t>Privacy Commissioner</w:t>
      </w:r>
      <w:r w:rsidRPr="00946D1B">
        <w:rPr>
          <w:rFonts w:eastAsia="Times New Roman"/>
        </w:rPr>
        <w:t xml:space="preserve"> deals with </w:t>
      </w:r>
      <w:r w:rsidRPr="00EB6226">
        <w:rPr>
          <w:rFonts w:eastAsia="Times New Roman"/>
          <w:b/>
          <w:bCs/>
        </w:rPr>
        <w:t>complaints</w:t>
      </w:r>
      <w:r w:rsidRPr="00946D1B">
        <w:rPr>
          <w:rFonts w:eastAsia="Times New Roman"/>
        </w:rPr>
        <w:t xml:space="preserve"> about </w:t>
      </w:r>
      <w:r>
        <w:rPr>
          <w:rFonts w:eastAsia="Times New Roman"/>
        </w:rPr>
        <w:t>your privacy rights.</w:t>
      </w:r>
    </w:p>
    <w:p w14:paraId="10559AC7" w14:textId="64792711" w:rsidR="00C76D69" w:rsidRDefault="00C76D69" w:rsidP="00775751">
      <w:pPr>
        <w:rPr>
          <w:rFonts w:eastAsia="Times New Roman"/>
        </w:rPr>
      </w:pPr>
    </w:p>
    <w:p w14:paraId="378FD7BA" w14:textId="050BB448" w:rsidR="00C76D69" w:rsidRDefault="00022835" w:rsidP="00775751">
      <w:pPr>
        <w:rPr>
          <w:rFonts w:eastAsia="Times New Roman"/>
        </w:rPr>
      </w:pPr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365575E" wp14:editId="4449B4DC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3600000" cy="1536700"/>
                <wp:effectExtent l="0" t="0" r="635" b="6350"/>
                <wp:wrapNone/>
                <wp:docPr id="1292866107" name="Rectangle 1292866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53670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60D0" id="Rectangle 1292866107" o:spid="_x0000_s1026" alt="&quot;&quot;" style="position:absolute;margin-left:232.25pt;margin-top:21.85pt;width:283.45pt;height:121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" fillcolor="#ffdf4f" stroked="f" strokeweight="1pt">
                <v:fill opacity="36751f"/>
                <w10:wrap anchorx="margin"/>
              </v:rect>
            </w:pict>
          </mc:Fallback>
        </mc:AlternateContent>
      </w:r>
    </w:p>
    <w:p w14:paraId="1C2634C7" w14:textId="07E8DBFF" w:rsidR="006D7C80" w:rsidRDefault="00B02DC9" w:rsidP="00775751">
      <w:pPr>
        <w:rPr>
          <w:rFonts w:eastAsia="Times New Roman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799552" behindDoc="0" locked="0" layoutInCell="1" allowOverlap="1" wp14:anchorId="5622443E" wp14:editId="2E7853F3">
            <wp:simplePos x="0" y="0"/>
            <wp:positionH relativeFrom="margin">
              <wp:posOffset>143971</wp:posOffset>
            </wp:positionH>
            <wp:positionV relativeFrom="page">
              <wp:posOffset>8361495</wp:posOffset>
            </wp:positionV>
            <wp:extent cx="1343891" cy="1390670"/>
            <wp:effectExtent l="0" t="0" r="8890" b="0"/>
            <wp:wrapNone/>
            <wp:docPr id="790774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74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891" cy="13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226" w:rsidRPr="00A465C2">
        <w:rPr>
          <w:rFonts w:eastAsia="Times New Roman"/>
          <w:b/>
          <w:bCs/>
        </w:rPr>
        <w:t>Complaints</w:t>
      </w:r>
      <w:r w:rsidR="00EB6226">
        <w:rPr>
          <w:rFonts w:eastAsia="Times New Roman"/>
        </w:rPr>
        <w:t xml:space="preserve"> are when you are not happy w</w:t>
      </w:r>
      <w:r w:rsidR="00A465C2">
        <w:rPr>
          <w:rFonts w:eastAsia="Times New Roman"/>
        </w:rPr>
        <w:t xml:space="preserve">ith how your private / personal information has been </w:t>
      </w:r>
    </w:p>
    <w:p w14:paraId="28B932F9" w14:textId="3341F974" w:rsidR="006D7C80" w:rsidRDefault="00A465C2" w:rsidP="00775751">
      <w:pPr>
        <w:rPr>
          <w:rFonts w:eastAsia="Times New Roman"/>
        </w:rPr>
      </w:pPr>
      <w:r>
        <w:rPr>
          <w:rFonts w:eastAsia="Times New Roman"/>
        </w:rPr>
        <w:t>looked after.</w:t>
      </w:r>
      <w:r w:rsidR="00022835" w:rsidRPr="00022835">
        <w:rPr>
          <w:noProof/>
          <w:sz w:val="22"/>
          <w:szCs w:val="14"/>
        </w:rPr>
        <w:t xml:space="preserve"> </w:t>
      </w:r>
    </w:p>
    <w:p w14:paraId="5C9EFE46" w14:textId="3AE7249B" w:rsidR="00946D1B" w:rsidRDefault="00C76D69" w:rsidP="00C76D69">
      <w:pPr>
        <w:pStyle w:val="Heading1"/>
      </w:pPr>
      <w:r>
        <w:lastRenderedPageBreak/>
        <w:t>Did you know you have privacy rights?</w:t>
      </w:r>
    </w:p>
    <w:p w14:paraId="5F088ABB" w14:textId="77777777" w:rsidR="00C76D69" w:rsidRDefault="00C76D69" w:rsidP="00775751"/>
    <w:p w14:paraId="6C26D56D" w14:textId="770456A2" w:rsidR="00C76D69" w:rsidRDefault="00927FDC" w:rsidP="00775751">
      <w:r>
        <w:rPr>
          <w:noProof/>
        </w:rPr>
        <w:drawing>
          <wp:anchor distT="0" distB="0" distL="114300" distR="114300" simplePos="0" relativeHeight="251801600" behindDoc="0" locked="0" layoutInCell="1" allowOverlap="1" wp14:anchorId="1CBB02C8" wp14:editId="593952D7">
            <wp:simplePos x="0" y="0"/>
            <wp:positionH relativeFrom="margin">
              <wp:align>left</wp:align>
            </wp:positionH>
            <wp:positionV relativeFrom="page">
              <wp:posOffset>2174899</wp:posOffset>
            </wp:positionV>
            <wp:extent cx="1284605" cy="1284605"/>
            <wp:effectExtent l="0" t="0" r="0" b="0"/>
            <wp:wrapNone/>
            <wp:docPr id="124008963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8963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97CA7" w14:textId="5D0719B4" w:rsidR="00C76D69" w:rsidRPr="00C76D69" w:rsidRDefault="00C76D69" w:rsidP="00775751">
      <w:r>
        <w:t xml:space="preserve">The </w:t>
      </w:r>
      <w:r w:rsidRPr="00C76D69">
        <w:rPr>
          <w:b/>
          <w:bCs/>
        </w:rPr>
        <w:t>law</w:t>
      </w:r>
      <w:r>
        <w:t xml:space="preserve"> says organisations who keep any personal information that can </w:t>
      </w:r>
      <w:r>
        <w:rPr>
          <w:b/>
          <w:bCs/>
        </w:rPr>
        <w:t xml:space="preserve">identify </w:t>
      </w:r>
      <w:r>
        <w:t>you must keep it safe.</w:t>
      </w:r>
    </w:p>
    <w:p w14:paraId="3C9AC9F6" w14:textId="4EA4610C" w:rsidR="00C76D69" w:rsidRDefault="00C76D69" w:rsidP="00775751">
      <w:pPr>
        <w:rPr>
          <w:rFonts w:eastAsia="Times New Roman"/>
        </w:rPr>
      </w:pPr>
    </w:p>
    <w:p w14:paraId="14A626DF" w14:textId="132BF569" w:rsidR="00C76D69" w:rsidRDefault="00022835" w:rsidP="00775751">
      <w:pPr>
        <w:rPr>
          <w:rFonts w:eastAsia="Times New Roman"/>
        </w:rPr>
      </w:pPr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FF353DC" wp14:editId="449393E8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3600000" cy="1028700"/>
                <wp:effectExtent l="0" t="0" r="635" b="0"/>
                <wp:wrapNone/>
                <wp:docPr id="2064292581" name="Rectangle 20642925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2870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5690" id="Rectangle 2064292581" o:spid="_x0000_s1026" alt="&quot;&quot;" style="position:absolute;margin-left:232.25pt;margin-top:24.45pt;width:283.45pt;height:81pt;z-index:-25142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" fillcolor="#ffdf4f" stroked="f" strokeweight="1pt">
                <v:fill opacity="36751f"/>
                <w10:wrap anchorx="margin"/>
              </v:rect>
            </w:pict>
          </mc:Fallback>
        </mc:AlternateContent>
      </w:r>
      <w:r w:rsidR="00927FDC">
        <w:rPr>
          <w:rFonts w:eastAsia="Times New Roman"/>
          <w:noProof/>
        </w:rPr>
        <w:drawing>
          <wp:anchor distT="0" distB="0" distL="114300" distR="114300" simplePos="0" relativeHeight="251802624" behindDoc="0" locked="0" layoutInCell="1" allowOverlap="1" wp14:anchorId="16AC809D" wp14:editId="072BD97A">
            <wp:simplePos x="0" y="0"/>
            <wp:positionH relativeFrom="margin">
              <wp:align>left</wp:align>
            </wp:positionH>
            <wp:positionV relativeFrom="page">
              <wp:posOffset>3915868</wp:posOffset>
            </wp:positionV>
            <wp:extent cx="908613" cy="1218268"/>
            <wp:effectExtent l="0" t="0" r="6350" b="1270"/>
            <wp:wrapNone/>
            <wp:docPr id="1403925953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925953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13" cy="121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DB8E3" w14:textId="3D70814C" w:rsidR="00C76D69" w:rsidRDefault="006801E0" w:rsidP="00922E43">
      <w:pPr>
        <w:ind w:right="95"/>
        <w:rPr>
          <w:rFonts w:eastAsia="Times New Roman"/>
        </w:rPr>
      </w:pPr>
      <w:r>
        <w:rPr>
          <w:rFonts w:eastAsia="Times New Roman"/>
        </w:rPr>
        <w:t>Here t</w:t>
      </w:r>
      <w:r w:rsidR="00C76D69">
        <w:rPr>
          <w:rFonts w:eastAsia="Times New Roman"/>
        </w:rPr>
        <w:t xml:space="preserve">he </w:t>
      </w:r>
      <w:r w:rsidR="00C76D69">
        <w:rPr>
          <w:rFonts w:eastAsia="Times New Roman"/>
          <w:b/>
          <w:bCs/>
        </w:rPr>
        <w:t>law</w:t>
      </w:r>
      <w:r w:rsidR="00C76D69">
        <w:rPr>
          <w:rFonts w:eastAsia="Times New Roman"/>
        </w:rPr>
        <w:t xml:space="preserve"> means the rules of New Zealand that everyone must follow.</w:t>
      </w:r>
    </w:p>
    <w:p w14:paraId="4116B118" w14:textId="11C21868" w:rsidR="00C76D69" w:rsidRPr="00922E43" w:rsidRDefault="00C76D69" w:rsidP="00775751">
      <w:pPr>
        <w:rPr>
          <w:rFonts w:eastAsia="Times New Roman"/>
          <w:sz w:val="26"/>
          <w:szCs w:val="18"/>
        </w:rPr>
      </w:pPr>
    </w:p>
    <w:p w14:paraId="7C73B373" w14:textId="5E2F13D6" w:rsidR="00946D1B" w:rsidRPr="00922E43" w:rsidRDefault="00022835" w:rsidP="00775751">
      <w:pPr>
        <w:rPr>
          <w:rFonts w:eastAsia="Times New Roman"/>
          <w:sz w:val="26"/>
          <w:szCs w:val="18"/>
        </w:rPr>
      </w:pPr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DE9C398" wp14:editId="509E0121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3600000" cy="1168400"/>
                <wp:effectExtent l="0" t="0" r="635" b="0"/>
                <wp:wrapNone/>
                <wp:docPr id="120965057" name="Rectangle 1209650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6840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DD4B" id="Rectangle 120965057" o:spid="_x0000_s1026" alt="&quot;&quot;" style="position:absolute;margin-left:232.25pt;margin-top:13.45pt;width:283.45pt;height:92pt;z-index:-251420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" fillcolor="#ffdf4f" stroked="f" strokeweight="1pt">
                <v:fill opacity="36751f"/>
                <w10:wrap anchorx="margin"/>
              </v:rect>
            </w:pict>
          </mc:Fallback>
        </mc:AlternateContent>
      </w:r>
      <w:r w:rsidR="00927FDC" w:rsidRPr="00922E43">
        <w:rPr>
          <w:rFonts w:eastAsia="Times New Roman"/>
          <w:noProof/>
          <w:sz w:val="26"/>
          <w:szCs w:val="18"/>
        </w:rPr>
        <w:drawing>
          <wp:anchor distT="0" distB="0" distL="114300" distR="114300" simplePos="0" relativeHeight="251803648" behindDoc="0" locked="0" layoutInCell="1" allowOverlap="1" wp14:anchorId="1F011881" wp14:editId="3842C8DB">
            <wp:simplePos x="0" y="0"/>
            <wp:positionH relativeFrom="margin">
              <wp:align>left</wp:align>
            </wp:positionH>
            <wp:positionV relativeFrom="page">
              <wp:posOffset>5317627</wp:posOffset>
            </wp:positionV>
            <wp:extent cx="1177228" cy="1458410"/>
            <wp:effectExtent l="0" t="0" r="0" b="0"/>
            <wp:wrapNone/>
            <wp:docPr id="145876365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6365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28" cy="14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32FEB" w14:textId="2608F829" w:rsidR="00946D1B" w:rsidRDefault="006801E0" w:rsidP="00775751">
      <w:pPr>
        <w:rPr>
          <w:rFonts w:eastAsia="Times New Roman"/>
        </w:rPr>
      </w:pPr>
      <w:r>
        <w:rPr>
          <w:rFonts w:eastAsia="Times New Roman"/>
        </w:rPr>
        <w:t>Information that can</w:t>
      </w:r>
      <w:r w:rsidR="00C76D69">
        <w:rPr>
          <w:rFonts w:eastAsia="Times New Roman"/>
        </w:rPr>
        <w:t xml:space="preserve"> </w:t>
      </w:r>
      <w:r w:rsidR="00C76D69">
        <w:rPr>
          <w:rFonts w:eastAsia="Times New Roman"/>
          <w:b/>
          <w:bCs/>
        </w:rPr>
        <w:t>identify</w:t>
      </w:r>
      <w:r w:rsidR="00C76D69">
        <w:rPr>
          <w:rFonts w:eastAsia="Times New Roman"/>
        </w:rPr>
        <w:t xml:space="preserve"> someone </w:t>
      </w:r>
      <w:r w:rsidR="00B63602">
        <w:rPr>
          <w:rFonts w:eastAsia="Times New Roman"/>
        </w:rPr>
        <w:t xml:space="preserve">means </w:t>
      </w:r>
      <w:r>
        <w:rPr>
          <w:rFonts w:eastAsia="Times New Roman"/>
        </w:rPr>
        <w:t>information that can be used to find out who someone is.</w:t>
      </w:r>
    </w:p>
    <w:p w14:paraId="233E1147" w14:textId="289271E7" w:rsidR="00C76D69" w:rsidRDefault="00C76D69" w:rsidP="00775751">
      <w:pPr>
        <w:rPr>
          <w:rFonts w:eastAsia="Times New Roman"/>
        </w:rPr>
      </w:pPr>
    </w:p>
    <w:p w14:paraId="17CC90D8" w14:textId="06218A5A" w:rsidR="00C76D69" w:rsidRDefault="00022835" w:rsidP="00775751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FC53FE3" wp14:editId="6699A89E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1651000" cy="1562100"/>
                <wp:effectExtent l="0" t="0" r="0" b="0"/>
                <wp:wrapNone/>
                <wp:docPr id="9354679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562100"/>
                          <a:chOff x="0" y="0"/>
                          <a:chExt cx="1651000" cy="1562100"/>
                        </a:xfrm>
                      </wpg:grpSpPr>
                      <pic:pic xmlns:pic="http://schemas.openxmlformats.org/drawingml/2006/picture">
                        <pic:nvPicPr>
                          <pic:cNvPr id="887375055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214925" name="Multiplication Sign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6750" y="704850"/>
                            <a:ext cx="984250" cy="85725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BB42A" id="Group 19" o:spid="_x0000_s1026" style="position:absolute;margin-left:0;margin-top:13.35pt;width:130pt;height:123pt;z-index:251904000" coordsize="16510,15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2700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">
                  <v:imagedata r:id="rId20" o:title=""/>
                </v:shape>
                <v:shape id="Multiplication Sign 18" o:spid="_x0000_s1028" alt="&quot;&quot;" style="position:absolute;left:6667;top:7048;width:9843;height:8573;visibility:visible;mso-wrap-style:square;v-text-anchor:middle" coordsize="98425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" path="m170180,281911l302604,129869,492125,294936,681646,129869,814070,281911,645620,428625,814070,575339,681646,727381,492125,562314,302604,727381,170180,575339,338630,428625,170180,281911xe" fillcolor="#e00" stroked="f" strokeweight="1pt">
                  <v:stroke joinstyle="miter"/>
                  <v:path arrowok="t" o:connecttype="custom" o:connectlocs="170180,281911;302604,129869;492125,294936;681646,129869;814070,281911;645620,428625;814070,575339;681646,727381;492125,562314;302604,727381;170180,575339;338630,428625;170180,281911" o:connectangles="0,0,0,0,0,0,0,0,0,0,0,0,0"/>
                </v:shape>
              </v:group>
            </w:pict>
          </mc:Fallback>
        </mc:AlternateContent>
      </w:r>
    </w:p>
    <w:p w14:paraId="24D4CC66" w14:textId="743515E6" w:rsidR="00022835" w:rsidRDefault="00927FDC" w:rsidP="00022835">
      <w:r w:rsidRPr="00775751">
        <w:rPr>
          <w:noProof/>
        </w:rPr>
        <w:drawing>
          <wp:anchor distT="0" distB="0" distL="114300" distR="114300" simplePos="0" relativeHeight="251810816" behindDoc="0" locked="0" layoutInCell="1" allowOverlap="1" wp14:anchorId="4E53B2CF" wp14:editId="4ACADE46">
            <wp:simplePos x="0" y="0"/>
            <wp:positionH relativeFrom="margin">
              <wp:align>left</wp:align>
            </wp:positionH>
            <wp:positionV relativeFrom="page">
              <wp:posOffset>2597085</wp:posOffset>
            </wp:positionV>
            <wp:extent cx="1226820" cy="1226820"/>
            <wp:effectExtent l="0" t="0" r="0" b="0"/>
            <wp:wrapNone/>
            <wp:docPr id="127884785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4785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835">
        <w:t>You name does not need to be used for something to be personal information.</w:t>
      </w:r>
    </w:p>
    <w:p w14:paraId="53BA4854" w14:textId="56D6F95F" w:rsidR="00022835" w:rsidRDefault="00022835" w:rsidP="00022835"/>
    <w:p w14:paraId="36572D40" w14:textId="12165EA1" w:rsidR="00022835" w:rsidRDefault="00022835" w:rsidP="00022835"/>
    <w:p w14:paraId="723CA047" w14:textId="6AF34EFD" w:rsidR="00022835" w:rsidRDefault="00022835">
      <w:pPr>
        <w:spacing w:line="240" w:lineRule="auto"/>
        <w:ind w:left="0"/>
      </w:pPr>
      <w:r>
        <w:br w:type="page"/>
      </w:r>
    </w:p>
    <w:p w14:paraId="49291DEA" w14:textId="2E961BB8" w:rsidR="00022835" w:rsidRDefault="00022835" w:rsidP="00022835">
      <w:r w:rsidRPr="00775751"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709B283E" wp14:editId="7520417D">
            <wp:simplePos x="0" y="0"/>
            <wp:positionH relativeFrom="margin">
              <wp:align>left</wp:align>
            </wp:positionH>
            <wp:positionV relativeFrom="paragraph">
              <wp:posOffset>-165100</wp:posOffset>
            </wp:positionV>
            <wp:extent cx="1391285" cy="1391285"/>
            <wp:effectExtent l="0" t="0" r="0" b="0"/>
            <wp:wrapNone/>
            <wp:docPr id="1904555608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55608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 things that could have personal information are:</w:t>
      </w:r>
    </w:p>
    <w:p w14:paraId="6C850098" w14:textId="1D99C137" w:rsidR="00022835" w:rsidRDefault="00022835" w:rsidP="00022835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44BD0F2" wp14:editId="717D40A2">
                <wp:simplePos x="0" y="0"/>
                <wp:positionH relativeFrom="margin">
                  <wp:align>left</wp:align>
                </wp:positionH>
                <wp:positionV relativeFrom="paragraph">
                  <wp:posOffset>635635</wp:posOffset>
                </wp:positionV>
                <wp:extent cx="1759352" cy="1643605"/>
                <wp:effectExtent l="0" t="0" r="0" b="0"/>
                <wp:wrapNone/>
                <wp:docPr id="1249148672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9352" cy="1643605"/>
                          <a:chOff x="0" y="0"/>
                          <a:chExt cx="2135529" cy="2028978"/>
                        </a:xfrm>
                      </wpg:grpSpPr>
                      <pic:pic xmlns:pic="http://schemas.openxmlformats.org/drawingml/2006/picture">
                        <pic:nvPicPr>
                          <pic:cNvPr id="138532918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929" y="723418"/>
                            <a:ext cx="1371600" cy="1305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72420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63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FA1B7" id="Group 18" o:spid="_x0000_s1026" alt="&quot;&quot;" style="position:absolute;margin-left:0;margin-top:50.05pt;width:138.55pt;height:129.4pt;z-index:251809792;mso-position-horizontal:left;mso-position-horizontal-relative:margin;mso-width-relative:margin;mso-height-relative:margin" coordsize="21355,202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">
                <v:shape id="Picture 17" o:spid="_x0000_s1027" type="#_x0000_t75" style="position:absolute;left:7639;top:7234;width:1371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">
                  <v:imagedata r:id="rId25" o:title=""/>
                </v:shape>
                <v:shape id="Picture 16" o:spid="_x0000_s1028" type="#_x0000_t75" style="position:absolute;width:11049;height:1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">
                  <v:imagedata r:id="rId26" o:title=""/>
                </v:shape>
                <w10:wrap anchorx="margin"/>
              </v:group>
            </w:pict>
          </mc:Fallback>
        </mc:AlternateContent>
      </w:r>
      <w:r>
        <w:t>notes about you</w:t>
      </w:r>
    </w:p>
    <w:p w14:paraId="36A4A55B" w14:textId="6D7B43CF" w:rsidR="00022835" w:rsidRDefault="00022835" w:rsidP="00022835">
      <w:pPr>
        <w:pStyle w:val="Listtoplevel"/>
      </w:pPr>
      <w:r>
        <w:t>emails</w:t>
      </w:r>
    </w:p>
    <w:p w14:paraId="6B580108" w14:textId="750DA46A" w:rsidR="00022835" w:rsidRDefault="00022835" w:rsidP="00022835">
      <w:pPr>
        <w:pStyle w:val="Listtoplevel"/>
      </w:pPr>
      <w:r>
        <w:t>recordings</w:t>
      </w:r>
    </w:p>
    <w:p w14:paraId="32166372" w14:textId="44C604CB" w:rsidR="00022835" w:rsidRDefault="00022835" w:rsidP="00022835">
      <w:pPr>
        <w:pStyle w:val="Listtoplevel"/>
      </w:pPr>
      <w:r>
        <w:drawing>
          <wp:anchor distT="0" distB="0" distL="114300" distR="114300" simplePos="0" relativeHeight="251905024" behindDoc="0" locked="0" layoutInCell="1" allowOverlap="1" wp14:anchorId="34A9741E" wp14:editId="31A5456A">
            <wp:simplePos x="0" y="0"/>
            <wp:positionH relativeFrom="margin">
              <wp:align>left</wp:align>
            </wp:positionH>
            <wp:positionV relativeFrom="page">
              <wp:posOffset>4279900</wp:posOffset>
            </wp:positionV>
            <wp:extent cx="1517650" cy="1517650"/>
            <wp:effectExtent l="0" t="0" r="0" b="6350"/>
            <wp:wrapNone/>
            <wp:docPr id="13695951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95167" name="Picture 13695951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photos</w:t>
      </w:r>
    </w:p>
    <w:p w14:paraId="042B9994" w14:textId="0B11CBD9" w:rsidR="00022835" w:rsidRDefault="00022835" w:rsidP="00022835">
      <w:pPr>
        <w:pStyle w:val="Listtoplevel"/>
      </w:pPr>
      <w:r>
        <w:t>things that say your address</w:t>
      </w:r>
    </w:p>
    <w:p w14:paraId="14BED3C2" w14:textId="538408AE" w:rsidR="00022835" w:rsidRDefault="00022835" w:rsidP="00022835">
      <w:pPr>
        <w:pStyle w:val="Listtoplevel"/>
      </w:pPr>
      <w:r>
        <w:t>things that have information that could only be about you.</w:t>
      </w:r>
    </w:p>
    <w:p w14:paraId="636B6562" w14:textId="1EDEF6E7" w:rsidR="00C76D69" w:rsidRDefault="00C76D69" w:rsidP="00775751"/>
    <w:p w14:paraId="27B5EA81" w14:textId="4CC348BB" w:rsidR="00022835" w:rsidRDefault="00022835" w:rsidP="00775751">
      <w:r>
        <w:rPr>
          <w:rFonts w:eastAsia="Times New Roman"/>
          <w:noProof/>
        </w:rPr>
        <w:drawing>
          <wp:anchor distT="0" distB="0" distL="114300" distR="114300" simplePos="0" relativeHeight="251812864" behindDoc="0" locked="0" layoutInCell="1" allowOverlap="1" wp14:anchorId="5FD34917" wp14:editId="7ACA078C">
            <wp:simplePos x="0" y="0"/>
            <wp:positionH relativeFrom="margin">
              <wp:align>left</wp:align>
            </wp:positionH>
            <wp:positionV relativeFrom="page">
              <wp:posOffset>6504940</wp:posOffset>
            </wp:positionV>
            <wp:extent cx="908613" cy="1218268"/>
            <wp:effectExtent l="0" t="0" r="6350" b="1270"/>
            <wp:wrapNone/>
            <wp:docPr id="17518347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347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13" cy="1218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A151B" w14:textId="1BB13B2B" w:rsidR="00C76D69" w:rsidRDefault="00C76D69" w:rsidP="00775751">
      <w:r>
        <w:t xml:space="preserve">The </w:t>
      </w:r>
      <w:r w:rsidRPr="00C76D69">
        <w:t>Privacy Act 2020</w:t>
      </w:r>
      <w:r>
        <w:t xml:space="preserve"> is the law that keeps your personal information safe.</w:t>
      </w:r>
    </w:p>
    <w:p w14:paraId="750340F1" w14:textId="7876742E" w:rsidR="00C76D69" w:rsidRDefault="00C76D69" w:rsidP="00775751"/>
    <w:p w14:paraId="4BB22BB8" w14:textId="7937A3FA" w:rsidR="00C76D69" w:rsidRDefault="00022835" w:rsidP="00775751">
      <w:r>
        <w:rPr>
          <w:noProof/>
        </w:rPr>
        <w:drawing>
          <wp:anchor distT="0" distB="0" distL="114300" distR="114300" simplePos="0" relativeHeight="251813888" behindDoc="0" locked="0" layoutInCell="1" allowOverlap="1" wp14:anchorId="7CA5AF9A" wp14:editId="3A06CAF7">
            <wp:simplePos x="0" y="0"/>
            <wp:positionH relativeFrom="margin">
              <wp:align>left</wp:align>
            </wp:positionH>
            <wp:positionV relativeFrom="page">
              <wp:posOffset>8027035</wp:posOffset>
            </wp:positionV>
            <wp:extent cx="1400537" cy="1400537"/>
            <wp:effectExtent l="0" t="0" r="9525" b="9525"/>
            <wp:wrapNone/>
            <wp:docPr id="152961705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61705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537" cy="1400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114A7" w14:textId="05557F5A" w:rsidR="00C76D69" w:rsidRDefault="00C76D69" w:rsidP="00775751">
      <w:r>
        <w:t xml:space="preserve">It is our job to make sure organisations follow the </w:t>
      </w:r>
      <w:r>
        <w:br/>
        <w:t>Privacy Act 2020.</w:t>
      </w:r>
    </w:p>
    <w:p w14:paraId="5379430E" w14:textId="77777777" w:rsidR="00C76D69" w:rsidRDefault="00C76D69">
      <w:pPr>
        <w:spacing w:line="240" w:lineRule="auto"/>
        <w:ind w:left="0"/>
      </w:pPr>
      <w:r>
        <w:br w:type="page"/>
      </w:r>
    </w:p>
    <w:p w14:paraId="5B778D62" w14:textId="295820D2" w:rsidR="00C76D69" w:rsidRDefault="00C76D69" w:rsidP="00C76D69">
      <w:pPr>
        <w:pStyle w:val="Heading1"/>
      </w:pPr>
      <w:r>
        <w:lastRenderedPageBreak/>
        <w:t>Asking for your information</w:t>
      </w:r>
    </w:p>
    <w:p w14:paraId="0DFBFCB6" w14:textId="4EF5D1B6" w:rsidR="00C76D69" w:rsidRDefault="00C76D69" w:rsidP="00775751"/>
    <w:p w14:paraId="6D7BA14C" w14:textId="6892AFEB" w:rsidR="00C76D69" w:rsidRDefault="00CA7B66" w:rsidP="00775751">
      <w:r>
        <w:rPr>
          <w:noProof/>
        </w:rPr>
        <w:drawing>
          <wp:anchor distT="0" distB="0" distL="114300" distR="114300" simplePos="0" relativeHeight="251814912" behindDoc="0" locked="0" layoutInCell="1" allowOverlap="1" wp14:anchorId="0C450362" wp14:editId="78F935C2">
            <wp:simplePos x="0" y="0"/>
            <wp:positionH relativeFrom="margin">
              <wp:align>left</wp:align>
            </wp:positionH>
            <wp:positionV relativeFrom="page">
              <wp:posOffset>2013304</wp:posOffset>
            </wp:positionV>
            <wp:extent cx="1426123" cy="1730415"/>
            <wp:effectExtent l="0" t="0" r="3175" b="3175"/>
            <wp:wrapNone/>
            <wp:docPr id="36646991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6991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23" cy="173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3E2DE" w14:textId="6DD3C85A" w:rsidR="00C76D69" w:rsidRDefault="00C76D69" w:rsidP="00775751">
      <w:r>
        <w:t xml:space="preserve">The Privacy Act gives you the right to ask for personal information </w:t>
      </w:r>
      <w:r w:rsidR="00D36F25">
        <w:t xml:space="preserve">that </w:t>
      </w:r>
      <w:r>
        <w:t>organisations have about you.</w:t>
      </w:r>
    </w:p>
    <w:p w14:paraId="671885E5" w14:textId="77777777" w:rsidR="00C76D69" w:rsidRDefault="00C76D69" w:rsidP="00775751"/>
    <w:p w14:paraId="4798DBD0" w14:textId="210F6E8D" w:rsidR="00C76D69" w:rsidRDefault="00CA7B66" w:rsidP="00775751">
      <w:r>
        <w:rPr>
          <w:noProof/>
        </w:rPr>
        <w:drawing>
          <wp:anchor distT="0" distB="0" distL="114300" distR="114300" simplePos="0" relativeHeight="251815936" behindDoc="0" locked="0" layoutInCell="1" allowOverlap="1" wp14:anchorId="55CEC2CA" wp14:editId="0B9039C2">
            <wp:simplePos x="0" y="0"/>
            <wp:positionH relativeFrom="margin">
              <wp:align>left</wp:align>
            </wp:positionH>
            <wp:positionV relativeFrom="page">
              <wp:posOffset>4299409</wp:posOffset>
            </wp:positionV>
            <wp:extent cx="1817225" cy="1362620"/>
            <wp:effectExtent l="0" t="0" r="0" b="9525"/>
            <wp:wrapNone/>
            <wp:docPr id="70613226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3226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65" cy="136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6BA7B" w14:textId="427EC15B" w:rsidR="00C76D69" w:rsidRDefault="00C76D69" w:rsidP="00775751">
      <w:r>
        <w:t>You can ask for your information from any New Zealand:</w:t>
      </w:r>
    </w:p>
    <w:p w14:paraId="7A1033FD" w14:textId="3B9983B6" w:rsidR="00C76D69" w:rsidRPr="00775751" w:rsidRDefault="00C76D69" w:rsidP="00775751">
      <w:pPr>
        <w:pStyle w:val="Listtoplevel"/>
      </w:pPr>
      <w:r w:rsidRPr="00775751">
        <w:t>organisation</w:t>
      </w:r>
    </w:p>
    <w:p w14:paraId="494B12E6" w14:textId="77019388" w:rsidR="00C76D69" w:rsidRPr="00775751" w:rsidRDefault="00CA7B66" w:rsidP="00775751">
      <w:pPr>
        <w:pStyle w:val="Listtoplevel"/>
      </w:pPr>
      <w:r w:rsidRPr="00775751">
        <w:drawing>
          <wp:anchor distT="0" distB="0" distL="114300" distR="114300" simplePos="0" relativeHeight="251816960" behindDoc="0" locked="0" layoutInCell="1" allowOverlap="1" wp14:anchorId="7DABBAAF" wp14:editId="370478B5">
            <wp:simplePos x="0" y="0"/>
            <wp:positionH relativeFrom="margin">
              <wp:align>left</wp:align>
            </wp:positionH>
            <wp:positionV relativeFrom="page">
              <wp:posOffset>6099818</wp:posOffset>
            </wp:positionV>
            <wp:extent cx="1805651" cy="1127193"/>
            <wp:effectExtent l="0" t="0" r="4445" b="0"/>
            <wp:wrapNone/>
            <wp:docPr id="27566277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6277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39" cy="112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D69" w:rsidRPr="00775751">
        <w:t>business</w:t>
      </w:r>
    </w:p>
    <w:p w14:paraId="57DF755B" w14:textId="623BF9F2" w:rsidR="00C76D69" w:rsidRPr="00775751" w:rsidRDefault="00C76D69" w:rsidP="00775751">
      <w:pPr>
        <w:pStyle w:val="Listtoplevel"/>
      </w:pPr>
      <w:r w:rsidRPr="00775751">
        <w:t>government agency.</w:t>
      </w:r>
    </w:p>
    <w:p w14:paraId="33930323" w14:textId="051CDFB5" w:rsidR="00C76D69" w:rsidRDefault="00C76D69" w:rsidP="00C76D69"/>
    <w:p w14:paraId="71C4B006" w14:textId="3E0F12D2" w:rsidR="00C76D69" w:rsidRDefault="00C76D69" w:rsidP="00775751"/>
    <w:p w14:paraId="552C477E" w14:textId="6351C6B2" w:rsidR="00C76D69" w:rsidRDefault="009A6C23" w:rsidP="00775751">
      <w:r>
        <w:rPr>
          <w:noProof/>
        </w:rPr>
        <w:drawing>
          <wp:anchor distT="0" distB="0" distL="114300" distR="114300" simplePos="0" relativeHeight="251817984" behindDoc="0" locked="0" layoutInCell="1" allowOverlap="1" wp14:anchorId="78AB1154" wp14:editId="41977831">
            <wp:simplePos x="0" y="0"/>
            <wp:positionH relativeFrom="margin">
              <wp:posOffset>96347</wp:posOffset>
            </wp:positionH>
            <wp:positionV relativeFrom="paragraph">
              <wp:posOffset>160424</wp:posOffset>
            </wp:positionV>
            <wp:extent cx="1446530" cy="1446530"/>
            <wp:effectExtent l="0" t="0" r="0" b="1270"/>
            <wp:wrapNone/>
            <wp:docPr id="104485969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5969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D69">
        <w:t>You can also ask them to change the information if it is wrong.</w:t>
      </w:r>
    </w:p>
    <w:p w14:paraId="5DF99B61" w14:textId="77777777" w:rsidR="00C76D69" w:rsidRDefault="00C76D69" w:rsidP="00775751"/>
    <w:p w14:paraId="3C0724F4" w14:textId="77777777" w:rsidR="00C76D69" w:rsidRDefault="00C76D69" w:rsidP="00C76D69"/>
    <w:p w14:paraId="136B9877" w14:textId="77777777" w:rsidR="00C76D69" w:rsidRDefault="00C76D69" w:rsidP="00C76D69"/>
    <w:p w14:paraId="607F7F15" w14:textId="518B6B5F" w:rsidR="00C76D69" w:rsidRDefault="006801E0" w:rsidP="00C76D69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06B39D7F" wp14:editId="126466B7">
            <wp:simplePos x="0" y="0"/>
            <wp:positionH relativeFrom="margin">
              <wp:align>left</wp:align>
            </wp:positionH>
            <wp:positionV relativeFrom="page">
              <wp:posOffset>1504950</wp:posOffset>
            </wp:positionV>
            <wp:extent cx="1429473" cy="914311"/>
            <wp:effectExtent l="0" t="0" r="0" b="635"/>
            <wp:wrapNone/>
            <wp:docPr id="38360703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0703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73" cy="91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D69">
        <w:t>How to ask for your information</w:t>
      </w:r>
    </w:p>
    <w:p w14:paraId="7ACBA7BF" w14:textId="7AD0A9B2" w:rsidR="00C76D69" w:rsidRDefault="00C76D69" w:rsidP="00775751"/>
    <w:p w14:paraId="4DD416C3" w14:textId="65B0FA9E" w:rsidR="006801E0" w:rsidRDefault="006801E0" w:rsidP="00775751">
      <w:r>
        <w:t>You can ask for your information by:</w:t>
      </w:r>
    </w:p>
    <w:p w14:paraId="5C7A10D4" w14:textId="0EAE3769" w:rsidR="006801E0" w:rsidRPr="00775751" w:rsidRDefault="006801E0" w:rsidP="00775751">
      <w:pPr>
        <w:pStyle w:val="Listtoplevel"/>
      </w:pPr>
      <w:r w:rsidRPr="00775751">
        <w:drawing>
          <wp:anchor distT="0" distB="0" distL="114300" distR="114300" simplePos="0" relativeHeight="251869184" behindDoc="0" locked="0" layoutInCell="1" allowOverlap="1" wp14:anchorId="29DE696B" wp14:editId="30C53167">
            <wp:simplePos x="0" y="0"/>
            <wp:positionH relativeFrom="margin">
              <wp:posOffset>-298450</wp:posOffset>
            </wp:positionH>
            <wp:positionV relativeFrom="page">
              <wp:posOffset>2717165</wp:posOffset>
            </wp:positionV>
            <wp:extent cx="1828800" cy="1292860"/>
            <wp:effectExtent l="0" t="0" r="0" b="0"/>
            <wp:wrapNone/>
            <wp:docPr id="53608640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8640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751">
        <w:t>email</w:t>
      </w:r>
    </w:p>
    <w:p w14:paraId="51E474A0" w14:textId="34CBCF1B" w:rsidR="006801E0" w:rsidRPr="00775751" w:rsidRDefault="006801E0" w:rsidP="00775751">
      <w:pPr>
        <w:pStyle w:val="Listtoplevel"/>
      </w:pPr>
      <w:r w:rsidRPr="00775751">
        <w:t>phone</w:t>
      </w:r>
    </w:p>
    <w:p w14:paraId="445AEF46" w14:textId="09D4FF8D" w:rsidR="006801E0" w:rsidRPr="00775751" w:rsidRDefault="006801E0" w:rsidP="00775751">
      <w:pPr>
        <w:pStyle w:val="Listtoplevel"/>
      </w:pPr>
      <w:r w:rsidRPr="00775751">
        <w:drawing>
          <wp:anchor distT="0" distB="0" distL="114300" distR="114300" simplePos="0" relativeHeight="251870208" behindDoc="0" locked="0" layoutInCell="1" allowOverlap="1" wp14:anchorId="27662DA7" wp14:editId="18051BBB">
            <wp:simplePos x="0" y="0"/>
            <wp:positionH relativeFrom="margin">
              <wp:posOffset>-19050</wp:posOffset>
            </wp:positionH>
            <wp:positionV relativeFrom="page">
              <wp:posOffset>3846195</wp:posOffset>
            </wp:positionV>
            <wp:extent cx="1510496" cy="1510496"/>
            <wp:effectExtent l="0" t="0" r="0" b="0"/>
            <wp:wrapNone/>
            <wp:docPr id="87904619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4619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496" cy="151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5751">
        <w:t>letter</w:t>
      </w:r>
    </w:p>
    <w:p w14:paraId="6F9A1F67" w14:textId="4A352B37" w:rsidR="006801E0" w:rsidRPr="00775751" w:rsidRDefault="006801E0" w:rsidP="00775751">
      <w:pPr>
        <w:pStyle w:val="Listtoplevel"/>
      </w:pPr>
      <w:r w:rsidRPr="00775751">
        <w:t>asking in person.</w:t>
      </w:r>
    </w:p>
    <w:p w14:paraId="688E4BDC" w14:textId="78EEE99D" w:rsidR="006801E0" w:rsidRDefault="006801E0" w:rsidP="00775751"/>
    <w:p w14:paraId="66E0817A" w14:textId="41B1BA86" w:rsidR="006801E0" w:rsidRDefault="006801E0" w:rsidP="00775751"/>
    <w:p w14:paraId="477D4076" w14:textId="025C91EB" w:rsidR="0097539F" w:rsidRDefault="006801E0" w:rsidP="00775751">
      <w:r>
        <w:rPr>
          <w:noProof/>
        </w:rPr>
        <w:drawing>
          <wp:anchor distT="0" distB="0" distL="114300" distR="114300" simplePos="0" relativeHeight="251819008" behindDoc="0" locked="0" layoutInCell="1" allowOverlap="1" wp14:anchorId="0DE90891" wp14:editId="6AEAD1BB">
            <wp:simplePos x="0" y="0"/>
            <wp:positionH relativeFrom="margin">
              <wp:posOffset>96982</wp:posOffset>
            </wp:positionH>
            <wp:positionV relativeFrom="page">
              <wp:posOffset>5851114</wp:posOffset>
            </wp:positionV>
            <wp:extent cx="984244" cy="1319514"/>
            <wp:effectExtent l="0" t="0" r="6985" b="0"/>
            <wp:wrapNone/>
            <wp:docPr id="78993512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93512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44" cy="131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D69">
        <w:t xml:space="preserve">When you ask for your </w:t>
      </w:r>
      <w:proofErr w:type="gramStart"/>
      <w:r w:rsidR="00C76D69">
        <w:t>information</w:t>
      </w:r>
      <w:proofErr w:type="gramEnd"/>
      <w:r w:rsidR="0097539F">
        <w:t xml:space="preserve"> </w:t>
      </w:r>
      <w:r>
        <w:t>you need to say</w:t>
      </w:r>
      <w:r w:rsidR="0097539F">
        <w:t xml:space="preserve"> things like:</w:t>
      </w:r>
    </w:p>
    <w:p w14:paraId="0056F2D2" w14:textId="7BEE4754" w:rsidR="0097539F" w:rsidRPr="00775751" w:rsidRDefault="0097539F" w:rsidP="00775751">
      <w:pPr>
        <w:pStyle w:val="Listtoplevel"/>
      </w:pPr>
      <w:r w:rsidRPr="00775751">
        <w:t>what information you want</w:t>
      </w:r>
    </w:p>
    <w:p w14:paraId="278AA612" w14:textId="187AA022" w:rsidR="0097539F" w:rsidRPr="00775751" w:rsidRDefault="006801E0" w:rsidP="00775751">
      <w:pPr>
        <w:pStyle w:val="Listtoplevel"/>
      </w:pPr>
      <w:r w:rsidRPr="00775751">
        <w:drawing>
          <wp:anchor distT="0" distB="0" distL="114300" distR="114300" simplePos="0" relativeHeight="251821056" behindDoc="0" locked="0" layoutInCell="1" allowOverlap="1" wp14:anchorId="6A02DD98" wp14:editId="4D7CDC48">
            <wp:simplePos x="0" y="0"/>
            <wp:positionH relativeFrom="margin">
              <wp:align>left</wp:align>
            </wp:positionH>
            <wp:positionV relativeFrom="page">
              <wp:posOffset>7696200</wp:posOffset>
            </wp:positionV>
            <wp:extent cx="1267428" cy="1267428"/>
            <wp:effectExtent l="0" t="0" r="9525" b="9525"/>
            <wp:wrapNone/>
            <wp:docPr id="62512894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2894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28" cy="1267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39F" w:rsidRPr="00775751">
        <w:t>what your full name is</w:t>
      </w:r>
    </w:p>
    <w:p w14:paraId="10AB4B82" w14:textId="24D8939F" w:rsidR="0097539F" w:rsidRPr="00775751" w:rsidRDefault="0097539F" w:rsidP="00775751">
      <w:pPr>
        <w:pStyle w:val="Listtoplevel"/>
      </w:pPr>
      <w:r w:rsidRPr="00775751">
        <w:t>when the information you want might have been written.</w:t>
      </w:r>
    </w:p>
    <w:p w14:paraId="2898B58F" w14:textId="77777777" w:rsidR="0097539F" w:rsidRDefault="0097539F" w:rsidP="0097539F"/>
    <w:p w14:paraId="317A1181" w14:textId="5D8ECAB3" w:rsidR="0097539F" w:rsidRDefault="0097539F" w:rsidP="0097539F"/>
    <w:p w14:paraId="430E319C" w14:textId="77777777" w:rsidR="00EA6879" w:rsidRDefault="00EA6879" w:rsidP="00775751"/>
    <w:p w14:paraId="6191A2B6" w14:textId="66DAEA5F" w:rsidR="0097539F" w:rsidRDefault="00EA6879" w:rsidP="00775751"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55D0AE9A" wp14:editId="4A1B9EFB">
            <wp:simplePos x="0" y="0"/>
            <wp:positionH relativeFrom="margin">
              <wp:posOffset>31115</wp:posOffset>
            </wp:positionH>
            <wp:positionV relativeFrom="page">
              <wp:posOffset>801081</wp:posOffset>
            </wp:positionV>
            <wp:extent cx="1398270" cy="1104900"/>
            <wp:effectExtent l="0" t="0" r="0" b="0"/>
            <wp:wrapNone/>
            <wp:docPr id="1716417100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1710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C57">
        <w:rPr>
          <w:noProof/>
        </w:rPr>
        <w:drawing>
          <wp:anchor distT="0" distB="0" distL="114300" distR="114300" simplePos="0" relativeHeight="251828224" behindDoc="0" locked="0" layoutInCell="1" allowOverlap="1" wp14:anchorId="2B35AE8C" wp14:editId="20AEE172">
            <wp:simplePos x="0" y="0"/>
            <wp:positionH relativeFrom="margin">
              <wp:align>left</wp:align>
            </wp:positionH>
            <wp:positionV relativeFrom="page">
              <wp:posOffset>4241888</wp:posOffset>
            </wp:positionV>
            <wp:extent cx="1255853" cy="1437059"/>
            <wp:effectExtent l="0" t="0" r="0" b="0"/>
            <wp:wrapNone/>
            <wp:docPr id="549122825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22825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53" cy="143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97539F">
        <w:t xml:space="preserve">ou should hear back from them in no more than 20 </w:t>
      </w:r>
      <w:r w:rsidR="0097539F">
        <w:rPr>
          <w:b/>
          <w:bCs/>
        </w:rPr>
        <w:t>working days</w:t>
      </w:r>
      <w:r w:rsidR="0097539F">
        <w:t>.</w:t>
      </w:r>
    </w:p>
    <w:p w14:paraId="5E925E2A" w14:textId="3C641734" w:rsidR="0097539F" w:rsidRDefault="0097539F" w:rsidP="00775751"/>
    <w:p w14:paraId="3E55A768" w14:textId="64D2ADE9" w:rsidR="0097539F" w:rsidRDefault="00022835" w:rsidP="009A6C23">
      <w:pPr>
        <w:tabs>
          <w:tab w:val="left" w:pos="7331"/>
        </w:tabs>
      </w:pPr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166A821" wp14:editId="7DCA25FE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3600000" cy="3619500"/>
                <wp:effectExtent l="0" t="0" r="635" b="0"/>
                <wp:wrapNone/>
                <wp:docPr id="754405533" name="Rectangle 754405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1950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1E01D" id="Rectangle 754405533" o:spid="_x0000_s1026" alt="&quot;&quot;" style="position:absolute;margin-left:232.25pt;margin-top:20.45pt;width:283.45pt;height:285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" fillcolor="#ffdf4f" stroked="f" strokeweight="1pt">
                <v:fill opacity="36751f"/>
                <w10:wrap anchorx="margin"/>
              </v:rect>
            </w:pict>
          </mc:Fallback>
        </mc:AlternateContent>
      </w:r>
      <w:r w:rsidR="006801E0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30AE50F" wp14:editId="700B9938">
                <wp:simplePos x="0" y="0"/>
                <wp:positionH relativeFrom="margin">
                  <wp:posOffset>-130002</wp:posOffset>
                </wp:positionH>
                <wp:positionV relativeFrom="paragraph">
                  <wp:posOffset>192289</wp:posOffset>
                </wp:positionV>
                <wp:extent cx="1678329" cy="1898248"/>
                <wp:effectExtent l="0" t="0" r="0" b="0"/>
                <wp:wrapNone/>
                <wp:docPr id="215334584" name="Group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329" cy="1898248"/>
                          <a:chOff x="0" y="0"/>
                          <a:chExt cx="1370330" cy="1463675"/>
                        </a:xfrm>
                      </wpg:grpSpPr>
                      <pic:pic xmlns:pic="http://schemas.openxmlformats.org/drawingml/2006/picture">
                        <pic:nvPicPr>
                          <pic:cNvPr id="866044103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46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08443804" name="Straight Connector 33"/>
                        <wps:cNvCnPr/>
                        <wps:spPr>
                          <a:xfrm flipH="1" flipV="1">
                            <a:off x="198458" y="1211242"/>
                            <a:ext cx="827590" cy="11575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03190" name="Straight Connector 33"/>
                        <wps:cNvCnPr/>
                        <wps:spPr>
                          <a:xfrm flipH="1" flipV="1">
                            <a:off x="221607" y="1037622"/>
                            <a:ext cx="827590" cy="11575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EC0DD" id="Group 34" o:spid="_x0000_s1026" alt="&quot;&quot;" style="position:absolute;margin-left:-10.25pt;margin-top:15.15pt;width:132.15pt;height:149.45pt;z-index:251832320;mso-position-horizontal-relative:margin;mso-width-relative:margin;mso-height-relative:margin" coordsize="13703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">
                <v:shape id="Picture 31" o:spid="_x0000_s1027" type="#_x0000_t75" style="position:absolute;width:13703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">
                  <v:imagedata r:id="rId41" o:title="" cropbottom="-4468f"/>
                </v:shape>
                <v:line id="Straight Connector 33" o:spid="_x0000_s1028" style="position:absolute;flip:x y;visibility:visible;mso-wrap-style:square" from="1984,12112" to="10260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" strokecolor="#ed7d31 [3205]" strokeweight="4.5pt">
                  <v:stroke joinstyle="miter"/>
                </v:line>
                <v:line id="Straight Connector 33" o:spid="_x0000_s1029" style="position:absolute;flip:x y;visibility:visible;mso-wrap-style:square" from="2216,10376" to="1049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" strokecolor="#ed7d31 [3205]" strokeweight="4.5pt">
                  <v:stroke joinstyle="miter"/>
                </v:line>
                <w10:wrap anchorx="margin"/>
              </v:group>
            </w:pict>
          </mc:Fallback>
        </mc:AlternateContent>
      </w:r>
      <w:r w:rsidR="009A6C23">
        <w:tab/>
      </w:r>
    </w:p>
    <w:p w14:paraId="3E72DDAA" w14:textId="61B83D41" w:rsidR="0097539F" w:rsidRDefault="0097539F" w:rsidP="00775751">
      <w:r>
        <w:rPr>
          <w:b/>
          <w:bCs/>
        </w:rPr>
        <w:t>Working days</w:t>
      </w:r>
      <w:r w:rsidRPr="0097539F">
        <w:t xml:space="preserve"> </w:t>
      </w:r>
      <w:r>
        <w:t xml:space="preserve">means the days of </w:t>
      </w:r>
      <w:r w:rsidR="007C5E23">
        <w:br/>
      </w:r>
      <w:r>
        <w:t>the week from Monday to Friday.</w:t>
      </w:r>
    </w:p>
    <w:p w14:paraId="7BF3C27C" w14:textId="6AA9B141" w:rsidR="0097539F" w:rsidRDefault="009A6C23" w:rsidP="009A6C23">
      <w:pPr>
        <w:tabs>
          <w:tab w:val="left" w:pos="7265"/>
          <w:tab w:val="right" w:pos="9026"/>
        </w:tabs>
      </w:pPr>
      <w:r>
        <w:tab/>
      </w:r>
      <w:r>
        <w:tab/>
      </w:r>
    </w:p>
    <w:p w14:paraId="2B4B0795" w14:textId="6F93730D" w:rsidR="0097539F" w:rsidRDefault="009A6C23" w:rsidP="009A6C23">
      <w:pPr>
        <w:tabs>
          <w:tab w:val="left" w:pos="7265"/>
        </w:tabs>
      </w:pPr>
      <w:r>
        <w:tab/>
      </w:r>
    </w:p>
    <w:p w14:paraId="4A397996" w14:textId="7297F21D" w:rsidR="0097539F" w:rsidRDefault="006801E0" w:rsidP="00775751"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B9B92C3" wp14:editId="0801EC23">
                <wp:simplePos x="0" y="0"/>
                <wp:positionH relativeFrom="margin">
                  <wp:align>left</wp:align>
                </wp:positionH>
                <wp:positionV relativeFrom="paragraph">
                  <wp:posOffset>415290</wp:posOffset>
                </wp:positionV>
                <wp:extent cx="1713053" cy="1863523"/>
                <wp:effectExtent l="0" t="0" r="1905" b="0"/>
                <wp:wrapNone/>
                <wp:docPr id="618436525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053" cy="1863523"/>
                          <a:chOff x="0" y="0"/>
                          <a:chExt cx="1713053" cy="1863523"/>
                        </a:xfrm>
                      </wpg:grpSpPr>
                      <wpg:grpSp>
                        <wpg:cNvPr id="1761408923" name="Group 34"/>
                        <wpg:cNvGrpSpPr/>
                        <wpg:grpSpPr>
                          <a:xfrm>
                            <a:off x="0" y="0"/>
                            <a:ext cx="1267428" cy="1377387"/>
                            <a:chOff x="0" y="0"/>
                            <a:chExt cx="1370330" cy="1463675"/>
                          </a:xfrm>
                        </wpg:grpSpPr>
                        <pic:pic xmlns:pic="http://schemas.openxmlformats.org/drawingml/2006/picture">
                          <pic:nvPicPr>
                            <pic:cNvPr id="103126354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8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0330" cy="1463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71059459" name="Straight Connector 33"/>
                          <wps:cNvCnPr/>
                          <wps:spPr>
                            <a:xfrm flipH="1" flipV="1">
                              <a:off x="198458" y="1211242"/>
                              <a:ext cx="827590" cy="1157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0948485" name="Straight Connector 33"/>
                          <wps:cNvCnPr/>
                          <wps:spPr>
                            <a:xfrm flipH="1" flipV="1">
                              <a:off x="221607" y="1037622"/>
                              <a:ext cx="827590" cy="1157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30882549" name="Group 34"/>
                        <wpg:cNvGrpSpPr/>
                        <wpg:grpSpPr>
                          <a:xfrm>
                            <a:off x="445625" y="486136"/>
                            <a:ext cx="1267428" cy="1377387"/>
                            <a:chOff x="0" y="0"/>
                            <a:chExt cx="1370330" cy="1463675"/>
                          </a:xfrm>
                        </wpg:grpSpPr>
                        <pic:pic xmlns:pic="http://schemas.openxmlformats.org/drawingml/2006/picture">
                          <pic:nvPicPr>
                            <pic:cNvPr id="1552591829" name="Picture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68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0330" cy="14636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04335238" name="Straight Connector 33"/>
                          <wps:cNvCnPr/>
                          <wps:spPr>
                            <a:xfrm flipH="1" flipV="1">
                              <a:off x="198458" y="1211242"/>
                              <a:ext cx="827590" cy="1157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7825947" name="Straight Connector 33"/>
                          <wps:cNvCnPr/>
                          <wps:spPr>
                            <a:xfrm flipH="1" flipV="1">
                              <a:off x="221607" y="1037622"/>
                              <a:ext cx="827590" cy="11575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49BB6E" id="Group 36" o:spid="_x0000_s1026" alt="&quot;&quot;" style="position:absolute;margin-left:0;margin-top:32.7pt;width:134.9pt;height:146.75pt;z-index:251837440;mso-position-horizontal:left;mso-position-horizontal-relative:margin" coordsize="17130,18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">
                <v:group id="Group 34" o:spid="_x0000_s1027" style="position:absolute;width:12674;height:13773" coordsize="13703,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kb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">
                  <v:shape id="Picture 31" o:spid="_x0000_s1028" type="#_x0000_t75" style="position:absolute;width:13703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">
                    <v:imagedata r:id="rId44" o:title="" cropbottom="-4468f"/>
                  </v:shape>
                  <v:line id="Straight Connector 33" o:spid="_x0000_s1029" style="position:absolute;flip:x y;visibility:visible;mso-wrap-style:square" from="1984,12112" to="10260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" strokecolor="#ed7d31 [3205]" strokeweight="4.5pt">
                    <v:stroke joinstyle="miter"/>
                  </v:line>
                  <v:line id="Straight Connector 33" o:spid="_x0000_s1030" style="position:absolute;flip:x y;visibility:visible;mso-wrap-style:square" from="2216,10376" to="1049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" strokecolor="#ed7d31 [3205]" strokeweight="4.5pt">
                    <v:stroke joinstyle="miter"/>
                  </v:line>
                </v:group>
                <v:group id="Group 34" o:spid="_x0000_s1031" style="position:absolute;left:4456;top:4861;width:12674;height:13774" coordsize="13703,1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">
                  <v:shape id="Picture 31" o:spid="_x0000_s1032" type="#_x0000_t75" style="position:absolute;width:13703;height:1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">
                    <v:imagedata r:id="rId45" o:title="" cropbottom="-4468f"/>
                  </v:shape>
                  <v:line id="Straight Connector 33" o:spid="_x0000_s1033" style="position:absolute;flip:x y;visibility:visible;mso-wrap-style:square" from="1984,12112" to="10260,1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" strokecolor="#ed7d31 [3205]" strokeweight="4.5pt">
                    <v:stroke joinstyle="miter"/>
                  </v:line>
                  <v:line id="Straight Connector 33" o:spid="_x0000_s1034" style="position:absolute;flip:x y;visibility:visible;mso-wrap-style:square" from="2216,10376" to="10491,10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" strokecolor="#ed7d31 [3205]" strokeweight="4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97539F">
        <w:t xml:space="preserve">Saturday and Sunday are </w:t>
      </w:r>
      <w:r w:rsidR="0097539F">
        <w:rPr>
          <w:b/>
          <w:bCs/>
        </w:rPr>
        <w:t>not</w:t>
      </w:r>
      <w:r w:rsidR="0097539F">
        <w:t xml:space="preserve"> working days.</w:t>
      </w:r>
    </w:p>
    <w:p w14:paraId="14D8E015" w14:textId="4DFCB426" w:rsidR="00427307" w:rsidRDefault="00427307" w:rsidP="00775751"/>
    <w:p w14:paraId="66D8A528" w14:textId="29CD7C87" w:rsidR="00427307" w:rsidRDefault="00427307" w:rsidP="00775751"/>
    <w:p w14:paraId="0F3DB604" w14:textId="0B01FC0F" w:rsidR="00427307" w:rsidRDefault="00427307" w:rsidP="009A6C23">
      <w:pPr>
        <w:tabs>
          <w:tab w:val="left" w:pos="8029"/>
        </w:tabs>
      </w:pPr>
      <w:r>
        <w:t xml:space="preserve">This means there are </w:t>
      </w:r>
      <w:r w:rsidR="009A6C23">
        <w:tab/>
      </w:r>
      <w:r w:rsidR="007C5E23">
        <w:br/>
      </w:r>
      <w:r>
        <w:t>10 working days</w:t>
      </w:r>
      <w:r w:rsidRPr="00427307">
        <w:t xml:space="preserve"> </w:t>
      </w:r>
      <w:r>
        <w:t>in 2 weeks.</w:t>
      </w:r>
    </w:p>
    <w:p w14:paraId="1DE7464E" w14:textId="10AA3EAE" w:rsidR="006801E0" w:rsidRDefault="006801E0" w:rsidP="00775751"/>
    <w:p w14:paraId="09A6D491" w14:textId="26D37BBB" w:rsidR="006801E0" w:rsidRDefault="00EA6879" w:rsidP="00775751">
      <w:r>
        <w:rPr>
          <w:noProof/>
        </w:rPr>
        <w:drawing>
          <wp:anchor distT="0" distB="0" distL="114300" distR="114300" simplePos="0" relativeHeight="251838464" behindDoc="0" locked="0" layoutInCell="1" allowOverlap="1" wp14:anchorId="683D516F" wp14:editId="4CCCB8AE">
            <wp:simplePos x="0" y="0"/>
            <wp:positionH relativeFrom="margin">
              <wp:posOffset>189625</wp:posOffset>
            </wp:positionH>
            <wp:positionV relativeFrom="margin">
              <wp:posOffset>5493789</wp:posOffset>
            </wp:positionV>
            <wp:extent cx="1429385" cy="1429385"/>
            <wp:effectExtent l="0" t="0" r="0" b="0"/>
            <wp:wrapNone/>
            <wp:docPr id="121688155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8155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3CFA2" w14:textId="2C7886AE" w:rsidR="00427307" w:rsidRDefault="00427307" w:rsidP="00775751">
      <w:r>
        <w:t>You should not be charged any money to get your information most of the time.</w:t>
      </w:r>
    </w:p>
    <w:p w14:paraId="3F5574AF" w14:textId="5333D47F" w:rsidR="005944DC" w:rsidRDefault="005944DC">
      <w:pPr>
        <w:spacing w:line="240" w:lineRule="auto"/>
        <w:ind w:left="0"/>
        <w:rPr>
          <w:rFonts w:eastAsiaTheme="majorEastAsia" w:cstheme="majorBidi"/>
          <w:b/>
          <w:color w:val="000000" w:themeColor="text1"/>
          <w:sz w:val="36"/>
          <w:szCs w:val="26"/>
        </w:rPr>
      </w:pPr>
      <w:r>
        <w:br w:type="page"/>
      </w:r>
    </w:p>
    <w:p w14:paraId="1CAC25D4" w14:textId="44EC7BC8" w:rsidR="00427307" w:rsidRDefault="00427307" w:rsidP="00427307">
      <w:pPr>
        <w:pStyle w:val="Heading2"/>
        <w:rPr>
          <w:b w:val="0"/>
          <w:bCs/>
        </w:rPr>
      </w:pPr>
      <w:r>
        <w:lastRenderedPageBreak/>
        <w:t xml:space="preserve">Our </w:t>
      </w:r>
      <w:proofErr w:type="spellStart"/>
      <w:r>
        <w:t>AboutMe</w:t>
      </w:r>
      <w:proofErr w:type="spellEnd"/>
      <w:r>
        <w:t xml:space="preserve"> form</w:t>
      </w:r>
    </w:p>
    <w:p w14:paraId="3DF517EC" w14:textId="0A2E61A1" w:rsidR="00427307" w:rsidRDefault="006801E0" w:rsidP="00775751">
      <w:r>
        <w:rPr>
          <w:noProof/>
        </w:rPr>
        <w:drawing>
          <wp:anchor distT="0" distB="0" distL="114300" distR="114300" simplePos="0" relativeHeight="251840512" behindDoc="0" locked="0" layoutInCell="1" allowOverlap="1" wp14:anchorId="177B6737" wp14:editId="79346709">
            <wp:simplePos x="0" y="0"/>
            <wp:positionH relativeFrom="margin">
              <wp:align>left</wp:align>
            </wp:positionH>
            <wp:positionV relativeFrom="page">
              <wp:posOffset>1316990</wp:posOffset>
            </wp:positionV>
            <wp:extent cx="1734876" cy="1174831"/>
            <wp:effectExtent l="0" t="0" r="0" b="6350"/>
            <wp:wrapNone/>
            <wp:docPr id="134028046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8046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76" cy="117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153B" w14:textId="6CF3A95C" w:rsidR="00427307" w:rsidRDefault="00427307" w:rsidP="00775751">
      <w:r>
        <w:t xml:space="preserve">Our website has an online form called </w:t>
      </w:r>
      <w:proofErr w:type="spellStart"/>
      <w:r>
        <w:t>AboutMe</w:t>
      </w:r>
      <w:proofErr w:type="spellEnd"/>
      <w:r>
        <w:t>.</w:t>
      </w:r>
    </w:p>
    <w:p w14:paraId="6D80B8DE" w14:textId="6039E14F" w:rsidR="00427307" w:rsidRDefault="00427307" w:rsidP="00775751"/>
    <w:p w14:paraId="1F5C32A4" w14:textId="1CDCAEB3" w:rsidR="00427307" w:rsidRDefault="006801E0" w:rsidP="00775751">
      <w:r>
        <w:rPr>
          <w:noProof/>
        </w:rPr>
        <w:drawing>
          <wp:anchor distT="0" distB="0" distL="114300" distR="114300" simplePos="0" relativeHeight="251839488" behindDoc="0" locked="0" layoutInCell="1" allowOverlap="1" wp14:anchorId="6EBA20F4" wp14:editId="64D5CD5D">
            <wp:simplePos x="0" y="0"/>
            <wp:positionH relativeFrom="margin">
              <wp:align>left</wp:align>
            </wp:positionH>
            <wp:positionV relativeFrom="page">
              <wp:posOffset>2770505</wp:posOffset>
            </wp:positionV>
            <wp:extent cx="1776095" cy="1387475"/>
            <wp:effectExtent l="0" t="0" r="0" b="0"/>
            <wp:wrapNone/>
            <wp:docPr id="147888649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8649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64CA3D" w14:textId="267784AC" w:rsidR="00427307" w:rsidRDefault="00427307" w:rsidP="00775751">
      <w:r>
        <w:t>It can support you to contact the group you want your information from.</w:t>
      </w:r>
    </w:p>
    <w:p w14:paraId="501725E1" w14:textId="594C48CE" w:rsidR="00427307" w:rsidRDefault="006801E0" w:rsidP="00775751"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614F46E9" wp14:editId="6A61C6F1">
                <wp:simplePos x="0" y="0"/>
                <wp:positionH relativeFrom="margin">
                  <wp:align>left</wp:align>
                </wp:positionH>
                <wp:positionV relativeFrom="paragraph">
                  <wp:posOffset>226060</wp:posOffset>
                </wp:positionV>
                <wp:extent cx="1776095" cy="1387475"/>
                <wp:effectExtent l="0" t="0" r="0" b="0"/>
                <wp:wrapNone/>
                <wp:docPr id="854437192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095" cy="1387475"/>
                          <a:chOff x="0" y="0"/>
                          <a:chExt cx="1776095" cy="1387475"/>
                        </a:xfrm>
                      </wpg:grpSpPr>
                      <pic:pic xmlns:pic="http://schemas.openxmlformats.org/drawingml/2006/picture">
                        <pic:nvPicPr>
                          <pic:cNvPr id="1030134495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387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484115" name="Multiplication Sign 40"/>
                        <wps:cNvSpPr/>
                        <wps:spPr>
                          <a:xfrm>
                            <a:off x="983848" y="677119"/>
                            <a:ext cx="700269" cy="619246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23F71" id="Group 41" o:spid="_x0000_s1026" alt="&quot;&quot;" style="position:absolute;margin-left:0;margin-top:17.8pt;width:139.85pt;height:109.25pt;z-index:251844608;mso-position-horizontal:left;mso-position-horizontal-relative:margin" coordsize="17760,13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">
                <v:shape id="Picture 38" o:spid="_x0000_s1027" type="#_x0000_t75" style="position:absolute;width:17760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">
                  <v:imagedata r:id="rId49" o:title=""/>
                </v:shape>
                <v:shape id="Multiplication Sign 40" o:spid="_x0000_s1028" style="position:absolute;left:9838;top:6771;width:7003;height:6192;visibility:visible;mso-wrap-style:square;v-text-anchor:middle" coordsize="700269,61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" path="m119946,203280l216428,94174,350135,212410,483841,94174r96482,109106l460066,309623,580323,415966,483841,525072,350135,406836,216428,525072,119946,415966,240203,309623,119946,203280xe" fillcolor="#e00" stroked="f" strokeweight="1pt">
                  <v:stroke joinstyle="miter"/>
                  <v:path arrowok="t" o:connecttype="custom" o:connectlocs="119946,203280;216428,94174;350135,212410;483841,94174;580323,203280;460066,309623;580323,415966;483841,525072;350135,406836;216428,525072;119946,415966;240203,309623;119946,203280" o:connectangles="0,0,0,0,0,0,0,0,0,0,0,0,0"/>
                </v:shape>
                <w10:wrap anchorx="margin"/>
              </v:group>
            </w:pict>
          </mc:Fallback>
        </mc:AlternateContent>
      </w:r>
    </w:p>
    <w:p w14:paraId="7786BFA4" w14:textId="07A4D356" w:rsidR="00427307" w:rsidRDefault="00427307" w:rsidP="00775751"/>
    <w:p w14:paraId="6146DED5" w14:textId="1CB65EE2" w:rsidR="00427307" w:rsidRDefault="00427307" w:rsidP="00775751">
      <w:r>
        <w:t xml:space="preserve">You do </w:t>
      </w:r>
      <w:r w:rsidRPr="006801E0">
        <w:t>not</w:t>
      </w:r>
      <w:r>
        <w:t xml:space="preserve"> have to use this form to ask for your information.</w:t>
      </w:r>
    </w:p>
    <w:p w14:paraId="3253208B" w14:textId="4AD2E1D7" w:rsidR="00427307" w:rsidRDefault="006801E0" w:rsidP="00775751">
      <w:r>
        <w:rPr>
          <w:noProof/>
        </w:rPr>
        <w:drawing>
          <wp:anchor distT="0" distB="0" distL="114300" distR="114300" simplePos="0" relativeHeight="251871232" behindDoc="0" locked="0" layoutInCell="1" allowOverlap="1" wp14:anchorId="5C643C87" wp14:editId="17058A36">
            <wp:simplePos x="0" y="0"/>
            <wp:positionH relativeFrom="column">
              <wp:posOffset>6350</wp:posOffset>
            </wp:positionH>
            <wp:positionV relativeFrom="page">
              <wp:posOffset>5829300</wp:posOffset>
            </wp:positionV>
            <wp:extent cx="1330960" cy="1327150"/>
            <wp:effectExtent l="0" t="0" r="2540" b="6350"/>
            <wp:wrapNone/>
            <wp:docPr id="11652292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29223" name="Picture 116522922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29BFC" w14:textId="67C88FD3" w:rsidR="00427307" w:rsidRDefault="00427307" w:rsidP="00775751"/>
    <w:p w14:paraId="069C465D" w14:textId="47C77B52" w:rsidR="006801E0" w:rsidRDefault="00427307" w:rsidP="00775751">
      <w:r>
        <w:t xml:space="preserve">We do not get a copy of the </w:t>
      </w:r>
      <w:proofErr w:type="spellStart"/>
      <w:r>
        <w:t>AboutMe</w:t>
      </w:r>
      <w:proofErr w:type="spellEnd"/>
      <w:r>
        <w:t xml:space="preserve"> form you fill out</w:t>
      </w:r>
      <w:r w:rsidR="006801E0">
        <w:t>.</w:t>
      </w:r>
    </w:p>
    <w:p w14:paraId="31C18FBD" w14:textId="1736B274" w:rsidR="006801E0" w:rsidRDefault="006801E0" w:rsidP="00775751"/>
    <w:p w14:paraId="422A24E7" w14:textId="3F323996" w:rsidR="006801E0" w:rsidRDefault="006801E0" w:rsidP="00775751">
      <w:r>
        <w:rPr>
          <w:noProof/>
        </w:rPr>
        <w:drawing>
          <wp:anchor distT="0" distB="0" distL="114300" distR="114300" simplePos="0" relativeHeight="251845632" behindDoc="0" locked="0" layoutInCell="1" allowOverlap="1" wp14:anchorId="7D26AD18" wp14:editId="441A035C">
            <wp:simplePos x="0" y="0"/>
            <wp:positionH relativeFrom="margin">
              <wp:align>left</wp:align>
            </wp:positionH>
            <wp:positionV relativeFrom="page">
              <wp:posOffset>7589520</wp:posOffset>
            </wp:positionV>
            <wp:extent cx="1318895" cy="1232535"/>
            <wp:effectExtent l="0" t="0" r="0" b="5715"/>
            <wp:wrapNone/>
            <wp:docPr id="202131466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1466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E9884" w14:textId="39B0657D" w:rsidR="00427307" w:rsidRDefault="006801E0" w:rsidP="00775751">
      <w:r>
        <w:t>Y</w:t>
      </w:r>
      <w:r w:rsidR="00427307">
        <w:t>ou will need to keep any information about the form</w:t>
      </w:r>
      <w:r>
        <w:t xml:space="preserve"> you may need</w:t>
      </w:r>
      <w:r w:rsidR="00427307">
        <w:t>.</w:t>
      </w:r>
    </w:p>
    <w:p w14:paraId="180073B9" w14:textId="4A98E292" w:rsidR="00427307" w:rsidRDefault="00427307" w:rsidP="00775751"/>
    <w:p w14:paraId="73562FC9" w14:textId="266CE2F4" w:rsidR="00427307" w:rsidRDefault="00427307" w:rsidP="00775751"/>
    <w:p w14:paraId="008B6E6F" w14:textId="189E64CE" w:rsidR="006801E0" w:rsidRDefault="006801E0">
      <w:pPr>
        <w:spacing w:line="240" w:lineRule="auto"/>
        <w:ind w:left="0"/>
      </w:pPr>
      <w:r>
        <w:br w:type="page"/>
      </w:r>
    </w:p>
    <w:p w14:paraId="65D20135" w14:textId="3A4B77F8" w:rsidR="00427307" w:rsidRDefault="006801E0" w:rsidP="00775751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3D9A5351" wp14:editId="34FFCB45">
            <wp:simplePos x="0" y="0"/>
            <wp:positionH relativeFrom="margin">
              <wp:align>left</wp:align>
            </wp:positionH>
            <wp:positionV relativeFrom="page">
              <wp:posOffset>871855</wp:posOffset>
            </wp:positionV>
            <wp:extent cx="1134319" cy="1134319"/>
            <wp:effectExtent l="0" t="0" r="8890" b="8890"/>
            <wp:wrapNone/>
            <wp:docPr id="577146093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46093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19" cy="1134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07">
        <w:t xml:space="preserve">The </w:t>
      </w:r>
      <w:proofErr w:type="spellStart"/>
      <w:r w:rsidR="00427307">
        <w:t>AboutMe</w:t>
      </w:r>
      <w:proofErr w:type="spellEnd"/>
      <w:r w:rsidR="00427307">
        <w:t xml:space="preserve"> form asks:</w:t>
      </w:r>
    </w:p>
    <w:p w14:paraId="32C0FFC0" w14:textId="0FB59E21" w:rsidR="00427307" w:rsidRPr="00775751" w:rsidRDefault="00427307" w:rsidP="00775751">
      <w:pPr>
        <w:pStyle w:val="Listtoplevel"/>
      </w:pPr>
      <w:r w:rsidRPr="00775751">
        <w:t>your name</w:t>
      </w:r>
    </w:p>
    <w:p w14:paraId="08C9CEDA" w14:textId="30DCEA33" w:rsidR="00427307" w:rsidRPr="00775751" w:rsidRDefault="003F1220" w:rsidP="00775751">
      <w:pPr>
        <w:pStyle w:val="Listtoplevel"/>
      </w:pPr>
      <w:r w:rsidRPr="00775751">
        <w:drawing>
          <wp:anchor distT="0" distB="0" distL="114300" distR="114300" simplePos="0" relativeHeight="251849728" behindDoc="0" locked="0" layoutInCell="1" allowOverlap="1" wp14:anchorId="4E6C1AB0" wp14:editId="5425F0A7">
            <wp:simplePos x="0" y="0"/>
            <wp:positionH relativeFrom="margin">
              <wp:align>left</wp:align>
            </wp:positionH>
            <wp:positionV relativeFrom="page">
              <wp:posOffset>2294890</wp:posOffset>
            </wp:positionV>
            <wp:extent cx="1429473" cy="914311"/>
            <wp:effectExtent l="0" t="0" r="0" b="635"/>
            <wp:wrapNone/>
            <wp:docPr id="1015351645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51645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73" cy="914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07" w:rsidRPr="00775751">
        <w:t>how to contact you like on the phone</w:t>
      </w:r>
    </w:p>
    <w:p w14:paraId="664F7244" w14:textId="46BDCAEE" w:rsidR="00427307" w:rsidRPr="00775751" w:rsidRDefault="003F1220" w:rsidP="00775751">
      <w:pPr>
        <w:pStyle w:val="Listtoplevel"/>
      </w:pPr>
      <w:r w:rsidRPr="00775751">
        <w:drawing>
          <wp:anchor distT="0" distB="0" distL="114300" distR="114300" simplePos="0" relativeHeight="251850752" behindDoc="0" locked="0" layoutInCell="1" allowOverlap="1" wp14:anchorId="1D8DAE53" wp14:editId="4E8E27A9">
            <wp:simplePos x="0" y="0"/>
            <wp:positionH relativeFrom="margin">
              <wp:align>left</wp:align>
            </wp:positionH>
            <wp:positionV relativeFrom="page">
              <wp:posOffset>3266440</wp:posOffset>
            </wp:positionV>
            <wp:extent cx="1064871" cy="1064871"/>
            <wp:effectExtent l="0" t="0" r="2540" b="0"/>
            <wp:wrapNone/>
            <wp:docPr id="159184959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4959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71" cy="106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07" w:rsidRPr="00775751">
        <w:t>what information you want to know.</w:t>
      </w:r>
    </w:p>
    <w:p w14:paraId="3757398C" w14:textId="2C0FF1FB" w:rsidR="00427307" w:rsidRDefault="00427307" w:rsidP="00775751"/>
    <w:p w14:paraId="132B6F58" w14:textId="10BF5E05" w:rsidR="00427307" w:rsidRDefault="00427307" w:rsidP="00775751"/>
    <w:p w14:paraId="1C83EDFC" w14:textId="1886A7D5" w:rsidR="00F632A0" w:rsidRDefault="00F632A0" w:rsidP="00F632A0">
      <w:pPr>
        <w:rPr>
          <w:lang w:val="en-NZ"/>
        </w:rPr>
      </w:pPr>
      <w:r w:rsidRPr="003F1220">
        <w:rPr>
          <w:noProof/>
        </w:rPr>
        <w:drawing>
          <wp:anchor distT="0" distB="0" distL="114300" distR="114300" simplePos="0" relativeHeight="251851776" behindDoc="0" locked="0" layoutInCell="1" allowOverlap="1" wp14:anchorId="20C9F1BC" wp14:editId="0D2054C6">
            <wp:simplePos x="0" y="0"/>
            <wp:positionH relativeFrom="column">
              <wp:posOffset>-146685</wp:posOffset>
            </wp:positionH>
            <wp:positionV relativeFrom="margin">
              <wp:align>center</wp:align>
            </wp:positionV>
            <wp:extent cx="2100805" cy="1116901"/>
            <wp:effectExtent l="19050" t="19050" r="13970" b="26670"/>
            <wp:wrapNone/>
            <wp:docPr id="148084155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4155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805" cy="1116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32A0">
        <w:rPr>
          <w:lang w:val="en-NZ"/>
        </w:rPr>
        <w:t>We have listed some groups a lot of people need information from</w:t>
      </w:r>
      <w:r>
        <w:rPr>
          <w:lang w:val="en-NZ"/>
        </w:rPr>
        <w:t>.</w:t>
      </w:r>
    </w:p>
    <w:p w14:paraId="3E69BA3F" w14:textId="00615579" w:rsidR="00F632A0" w:rsidRDefault="00F632A0" w:rsidP="00F632A0">
      <w:pPr>
        <w:rPr>
          <w:lang w:val="en-NZ"/>
        </w:rPr>
      </w:pPr>
    </w:p>
    <w:p w14:paraId="1567AAB2" w14:textId="77777777" w:rsidR="00F632A0" w:rsidRPr="00F632A0" w:rsidRDefault="00F632A0" w:rsidP="00F632A0">
      <w:pPr>
        <w:rPr>
          <w:lang w:val="en-NZ"/>
        </w:rPr>
      </w:pPr>
    </w:p>
    <w:p w14:paraId="0C4D94D2" w14:textId="5D86ADF4" w:rsidR="00F632A0" w:rsidRPr="00F632A0" w:rsidRDefault="00F632A0" w:rsidP="00F632A0">
      <w:pPr>
        <w:rPr>
          <w:lang w:val="en-NZ"/>
        </w:rPr>
      </w:pPr>
      <w:r w:rsidRPr="00F632A0">
        <w:rPr>
          <w:lang w:val="en-NZ"/>
        </w:rPr>
        <w:t>You can choose 1 of these groups from the dropdown menu</w:t>
      </w:r>
      <w:r>
        <w:rPr>
          <w:lang w:val="en-NZ"/>
        </w:rPr>
        <w:t>.</w:t>
      </w:r>
    </w:p>
    <w:p w14:paraId="20324BC8" w14:textId="3DE43698" w:rsidR="00AC08F1" w:rsidRDefault="00AC08F1" w:rsidP="00775751"/>
    <w:p w14:paraId="2E29DB30" w14:textId="770F3ADC" w:rsidR="00AC08F1" w:rsidRDefault="00F632A0" w:rsidP="00775751">
      <w:r w:rsidRPr="003F1220">
        <w:rPr>
          <w:noProof/>
        </w:rPr>
        <w:drawing>
          <wp:anchor distT="0" distB="0" distL="114300" distR="114300" simplePos="0" relativeHeight="251852800" behindDoc="0" locked="0" layoutInCell="1" allowOverlap="1" wp14:anchorId="32C6936C" wp14:editId="7238EE71">
            <wp:simplePos x="0" y="0"/>
            <wp:positionH relativeFrom="column">
              <wp:posOffset>-120015</wp:posOffset>
            </wp:positionH>
            <wp:positionV relativeFrom="page">
              <wp:posOffset>7381240</wp:posOffset>
            </wp:positionV>
            <wp:extent cx="2027555" cy="1148715"/>
            <wp:effectExtent l="19050" t="19050" r="10795" b="13335"/>
            <wp:wrapNone/>
            <wp:docPr id="182259226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226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148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2A4E8F5" w14:textId="30E1E78E" w:rsidR="00AC08F1" w:rsidRDefault="00AC08F1" w:rsidP="00775751">
      <w:r>
        <w:t xml:space="preserve">The </w:t>
      </w:r>
      <w:proofErr w:type="spellStart"/>
      <w:r>
        <w:t>AboutMe</w:t>
      </w:r>
      <w:proofErr w:type="spellEnd"/>
      <w:r>
        <w:t xml:space="preserve"> form will fill in </w:t>
      </w:r>
      <w:r w:rsidR="00DB018F">
        <w:t xml:space="preserve">the group </w:t>
      </w:r>
      <w:r>
        <w:t>email if you choose them from the dropdown menu.</w:t>
      </w:r>
    </w:p>
    <w:p w14:paraId="7E281088" w14:textId="77777777" w:rsidR="00AC08F1" w:rsidRDefault="00AC08F1" w:rsidP="00427307"/>
    <w:p w14:paraId="79205FBF" w14:textId="77777777" w:rsidR="00AC08F1" w:rsidRDefault="00AC08F1" w:rsidP="00427307"/>
    <w:p w14:paraId="60BF5AA7" w14:textId="77777777" w:rsidR="00AC08F1" w:rsidRDefault="00AC08F1">
      <w:pPr>
        <w:spacing w:line="240" w:lineRule="auto"/>
        <w:ind w:left="0"/>
      </w:pPr>
      <w:r>
        <w:br w:type="page"/>
      </w:r>
    </w:p>
    <w:p w14:paraId="088F2ADA" w14:textId="6260D7BD" w:rsidR="00AC08F1" w:rsidRDefault="003F1220" w:rsidP="00775751">
      <w:r w:rsidRPr="003F1220"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38D5414E" wp14:editId="0A1BECCC">
            <wp:simplePos x="0" y="0"/>
            <wp:positionH relativeFrom="margin">
              <wp:posOffset>11575</wp:posOffset>
            </wp:positionH>
            <wp:positionV relativeFrom="page">
              <wp:posOffset>920187</wp:posOffset>
            </wp:positionV>
            <wp:extent cx="1666754" cy="938158"/>
            <wp:effectExtent l="0" t="0" r="0" b="0"/>
            <wp:wrapNone/>
            <wp:docPr id="208506128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6128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24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F1">
        <w:t xml:space="preserve">If the </w:t>
      </w:r>
      <w:proofErr w:type="gramStart"/>
      <w:r w:rsidR="00AC08F1">
        <w:t>group</w:t>
      </w:r>
      <w:proofErr w:type="gramEnd"/>
      <w:r w:rsidR="00AC08F1">
        <w:t xml:space="preserve"> you want to contact is not listed in the dropdown menu you will need to type in:</w:t>
      </w:r>
    </w:p>
    <w:p w14:paraId="76FA4179" w14:textId="38416266" w:rsidR="00AC08F1" w:rsidRPr="00775751" w:rsidRDefault="003F1220" w:rsidP="00775751">
      <w:pPr>
        <w:pStyle w:val="Listtoplevel"/>
      </w:pPr>
      <w:r w:rsidRPr="00775751">
        <w:drawing>
          <wp:anchor distT="0" distB="0" distL="114300" distR="114300" simplePos="0" relativeHeight="251854848" behindDoc="0" locked="0" layoutInCell="1" allowOverlap="1" wp14:anchorId="261A6CA9" wp14:editId="6C580BD9">
            <wp:simplePos x="0" y="0"/>
            <wp:positionH relativeFrom="margin">
              <wp:align>left</wp:align>
            </wp:positionH>
            <wp:positionV relativeFrom="page">
              <wp:posOffset>2117798</wp:posOffset>
            </wp:positionV>
            <wp:extent cx="1620456" cy="1620456"/>
            <wp:effectExtent l="0" t="0" r="0" b="0"/>
            <wp:wrapNone/>
            <wp:docPr id="34837172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7172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56" cy="162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F1" w:rsidRPr="00775751">
        <w:t>the group name</w:t>
      </w:r>
    </w:p>
    <w:p w14:paraId="63857BFB" w14:textId="004665AF" w:rsidR="00AC08F1" w:rsidRPr="00775751" w:rsidRDefault="00AC08F1" w:rsidP="00775751">
      <w:pPr>
        <w:pStyle w:val="Listtoplevel"/>
      </w:pPr>
      <w:r w:rsidRPr="00775751">
        <w:t>their email address.</w:t>
      </w:r>
    </w:p>
    <w:p w14:paraId="541A8D4E" w14:textId="28C74ECE" w:rsidR="00AC08F1" w:rsidRDefault="00AC08F1" w:rsidP="00AC08F1"/>
    <w:p w14:paraId="39C1185C" w14:textId="01270EE7" w:rsidR="00AC08F1" w:rsidRDefault="003F1220" w:rsidP="00AC08F1">
      <w:r>
        <w:rPr>
          <w:noProof/>
        </w:rPr>
        <w:drawing>
          <wp:anchor distT="0" distB="0" distL="114300" distR="114300" simplePos="0" relativeHeight="251855872" behindDoc="0" locked="0" layoutInCell="1" allowOverlap="1" wp14:anchorId="6582303B" wp14:editId="08CB7773">
            <wp:simplePos x="0" y="0"/>
            <wp:positionH relativeFrom="margin">
              <wp:align>left</wp:align>
            </wp:positionH>
            <wp:positionV relativeFrom="page">
              <wp:posOffset>3790178</wp:posOffset>
            </wp:positionV>
            <wp:extent cx="1626243" cy="1626243"/>
            <wp:effectExtent l="0" t="0" r="0" b="0"/>
            <wp:wrapNone/>
            <wp:docPr id="1724499996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99996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43" cy="1626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0D1D1" w14:textId="5D3DC7E4" w:rsidR="00427307" w:rsidRDefault="00AC08F1" w:rsidP="00775751">
      <w:r>
        <w:t xml:space="preserve">You can find the </w:t>
      </w:r>
      <w:proofErr w:type="spellStart"/>
      <w:r>
        <w:t>AboutMe</w:t>
      </w:r>
      <w:proofErr w:type="spellEnd"/>
      <w:r>
        <w:t xml:space="preserve"> form on our website at:</w:t>
      </w:r>
    </w:p>
    <w:p w14:paraId="12DFA0DB" w14:textId="77777777" w:rsidR="00AC08F1" w:rsidRDefault="00AC08F1" w:rsidP="00775751"/>
    <w:p w14:paraId="08C4C807" w14:textId="76ADBCD3" w:rsidR="00AC08F1" w:rsidRPr="00AC08F1" w:rsidRDefault="00AC08F1" w:rsidP="00775751">
      <w:pPr>
        <w:rPr>
          <w:b/>
          <w:bCs/>
        </w:rPr>
      </w:pPr>
      <w:hyperlink r:id="rId58" w:history="1">
        <w:r w:rsidRPr="00AC08F1">
          <w:rPr>
            <w:rStyle w:val="Hyperlink"/>
            <w:b/>
            <w:bCs/>
            <w:color w:val="auto"/>
            <w:u w:val="none"/>
          </w:rPr>
          <w:t>www.tinyurl.com/RequestYourInfo</w:t>
        </w:r>
      </w:hyperlink>
    </w:p>
    <w:p w14:paraId="4C1FD0D8" w14:textId="77777777" w:rsidR="00AC08F1" w:rsidRDefault="00AC08F1" w:rsidP="00775751"/>
    <w:p w14:paraId="51DF0A0A" w14:textId="2D391990" w:rsidR="00427307" w:rsidRPr="00427307" w:rsidRDefault="003F1220" w:rsidP="00775751">
      <w:r>
        <w:rPr>
          <w:noProof/>
        </w:rPr>
        <w:drawing>
          <wp:anchor distT="0" distB="0" distL="114300" distR="114300" simplePos="0" relativeHeight="251856896" behindDoc="0" locked="0" layoutInCell="1" allowOverlap="1" wp14:anchorId="347D4528" wp14:editId="00B234BF">
            <wp:simplePos x="0" y="0"/>
            <wp:positionH relativeFrom="margin">
              <wp:posOffset>124691</wp:posOffset>
            </wp:positionH>
            <wp:positionV relativeFrom="page">
              <wp:posOffset>5804535</wp:posOffset>
            </wp:positionV>
            <wp:extent cx="1286893" cy="1648690"/>
            <wp:effectExtent l="0" t="0" r="8890" b="8890"/>
            <wp:wrapNone/>
            <wp:docPr id="1839452768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52768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893" cy="16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5FA59" w14:textId="657D0681" w:rsidR="0097539F" w:rsidRDefault="00AC08F1" w:rsidP="00775751">
      <w:r>
        <w:t xml:space="preserve">This form is </w:t>
      </w:r>
      <w:r>
        <w:rPr>
          <w:b/>
          <w:bCs/>
        </w:rPr>
        <w:t>not</w:t>
      </w:r>
      <w:r>
        <w:t xml:space="preserve"> in Easy </w:t>
      </w:r>
      <w:r w:rsidR="00CC36E3">
        <w:t>Read</w:t>
      </w:r>
      <w:r>
        <w:t>.</w:t>
      </w:r>
    </w:p>
    <w:p w14:paraId="72BDE4EF" w14:textId="77777777" w:rsidR="00AC08F1" w:rsidRDefault="00AC08F1" w:rsidP="00775751"/>
    <w:p w14:paraId="1ED733BE" w14:textId="77777777" w:rsidR="00AC08F1" w:rsidRDefault="00AC08F1" w:rsidP="00775751"/>
    <w:p w14:paraId="1E3FDDFE" w14:textId="77777777" w:rsidR="00AC08F1" w:rsidRDefault="00AC08F1">
      <w:pPr>
        <w:spacing w:line="240" w:lineRule="auto"/>
        <w:ind w:left="0"/>
      </w:pPr>
      <w:r>
        <w:br w:type="page"/>
      </w:r>
    </w:p>
    <w:p w14:paraId="2804D9BB" w14:textId="77777777" w:rsidR="00922E43" w:rsidRDefault="00AC08F1" w:rsidP="00AC08F1">
      <w:pPr>
        <w:pStyle w:val="Heading1"/>
      </w:pPr>
      <w:r>
        <w:lastRenderedPageBreak/>
        <w:t xml:space="preserve">What to do if someone </w:t>
      </w:r>
      <w:r w:rsidR="006801E0">
        <w:t>leaks</w:t>
      </w:r>
      <w:r>
        <w:t xml:space="preserve"> your </w:t>
      </w:r>
    </w:p>
    <w:p w14:paraId="488DDA2A" w14:textId="562D6EEA" w:rsidR="00AC08F1" w:rsidRDefault="00AC08F1" w:rsidP="00AC08F1">
      <w:pPr>
        <w:pStyle w:val="Heading1"/>
      </w:pPr>
      <w:r>
        <w:t>personal information</w:t>
      </w:r>
    </w:p>
    <w:p w14:paraId="5EE68B88" w14:textId="7F5628AF" w:rsidR="00AC08F1" w:rsidRDefault="00AC08F1" w:rsidP="00775751"/>
    <w:p w14:paraId="547832EF" w14:textId="57B690AD" w:rsidR="00AC08F1" w:rsidRDefault="00775751" w:rsidP="00775751"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1D9218E" wp14:editId="28D319B1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735455" cy="1289050"/>
                <wp:effectExtent l="0" t="0" r="0" b="0"/>
                <wp:wrapNone/>
                <wp:docPr id="145578646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5455" cy="1289050"/>
                          <a:chOff x="0" y="0"/>
                          <a:chExt cx="1735455" cy="1289050"/>
                        </a:xfrm>
                      </wpg:grpSpPr>
                      <pic:pic xmlns:pic="http://schemas.openxmlformats.org/drawingml/2006/picture">
                        <pic:nvPicPr>
                          <pic:cNvPr id="109630972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118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588721" name="Multiplication Sign 20"/>
                        <wps:cNvSpPr/>
                        <wps:spPr>
                          <a:xfrm>
                            <a:off x="590550" y="844550"/>
                            <a:ext cx="488950" cy="444500"/>
                          </a:xfrm>
                          <a:prstGeom prst="mathMultiply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A86B2" id="Group 21" o:spid="_x0000_s1026" style="position:absolute;margin-left:0;margin-top:15pt;width:136.65pt;height:101.5pt;z-index:251879424" coordsize="17354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">
                <v:shape id="Picture 19" o:spid="_x0000_s1027" type="#_x0000_t75" style="position:absolute;width:1735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">
                  <v:imagedata r:id="rId61" o:title=""/>
                </v:shape>
                <v:shape id="Multiplication Sign 20" o:spid="_x0000_s1028" style="position:absolute;left:5905;top:8445;width:4890;height:4445;visibility:visible;mso-wrap-style:square;v-text-anchor:middle" coordsize="48895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" path="m82271,145437l152596,68079r91879,83526l336354,68079r70325,77358l322185,222250r84494,76813l336354,376421,244475,292895r-91879,83526l82271,299063r84494,-76813l82271,145437xe" fillcolor="#e00" stroked="f" strokeweight="1pt">
                  <v:stroke joinstyle="miter"/>
                  <v:path arrowok="t" o:connecttype="custom" o:connectlocs="82271,145437;152596,68079;244475,151605;336354,68079;406679,145437;322185,222250;406679,299063;336354,376421;244475,292895;152596,376421;82271,299063;166765,222250;82271,145437" o:connectangles="0,0,0,0,0,0,0,0,0,0,0,0,0"/>
                </v:shape>
              </v:group>
            </w:pict>
          </mc:Fallback>
        </mc:AlternateContent>
      </w:r>
    </w:p>
    <w:p w14:paraId="12AF8B8E" w14:textId="2AF8E7E6" w:rsidR="00AC08F1" w:rsidRDefault="00AC08F1" w:rsidP="00775751">
      <w:r>
        <w:t xml:space="preserve">An organisation cannot </w:t>
      </w:r>
      <w:r w:rsidR="006801E0" w:rsidRPr="006801E0">
        <w:rPr>
          <w:b/>
          <w:bCs/>
        </w:rPr>
        <w:t>leak</w:t>
      </w:r>
      <w:r>
        <w:t xml:space="preserve"> your personal information</w:t>
      </w:r>
      <w:r w:rsidR="006801E0">
        <w:t>.</w:t>
      </w:r>
    </w:p>
    <w:p w14:paraId="05C58CBB" w14:textId="5AF80DBD" w:rsidR="006801E0" w:rsidRDefault="006801E0" w:rsidP="00775751"/>
    <w:p w14:paraId="5981270E" w14:textId="488C343C" w:rsidR="006801E0" w:rsidRDefault="00022835" w:rsidP="00775751"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45BCCBBF" wp14:editId="1C1ECD08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3600000" cy="1466850"/>
                <wp:effectExtent l="0" t="0" r="635" b="0"/>
                <wp:wrapNone/>
                <wp:docPr id="505373781" name="Rectangle 5053737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46685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D7776" id="Rectangle 505373781" o:spid="_x0000_s1026" alt="&quot;&quot;" style="position:absolute;margin-left:232.25pt;margin-top:20.45pt;width:283.45pt;height:115.5pt;z-index:-251416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" fillcolor="#ffdf4f" stroked="f" strokeweight="1pt">
                <v:fill opacity="36751f"/>
                <w10:wrap anchorx="margin"/>
              </v:rect>
            </w:pict>
          </mc:Fallback>
        </mc:AlternateContent>
      </w:r>
    </w:p>
    <w:p w14:paraId="63DBFAD1" w14:textId="748CCDE5" w:rsidR="006801E0" w:rsidRDefault="00775751" w:rsidP="00775751">
      <w:r>
        <w:rPr>
          <w:noProof/>
        </w:rPr>
        <w:drawing>
          <wp:anchor distT="0" distB="0" distL="114300" distR="114300" simplePos="0" relativeHeight="251876352" behindDoc="0" locked="0" layoutInCell="1" allowOverlap="1" wp14:anchorId="504EE280" wp14:editId="4A93F2B6">
            <wp:simplePos x="0" y="0"/>
            <wp:positionH relativeFrom="margin">
              <wp:align>left</wp:align>
            </wp:positionH>
            <wp:positionV relativeFrom="page">
              <wp:posOffset>4171950</wp:posOffset>
            </wp:positionV>
            <wp:extent cx="1485900" cy="1510652"/>
            <wp:effectExtent l="0" t="0" r="0" b="0"/>
            <wp:wrapNone/>
            <wp:docPr id="21421686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68648" name="Picture 214216864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510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1E0">
        <w:t xml:space="preserve">Here to </w:t>
      </w:r>
      <w:r w:rsidR="006801E0">
        <w:rPr>
          <w:b/>
          <w:bCs/>
        </w:rPr>
        <w:t>leak</w:t>
      </w:r>
      <w:r w:rsidR="006801E0">
        <w:t xml:space="preserve"> information means to share personal information without getting </w:t>
      </w:r>
      <w:r w:rsidR="006801E0">
        <w:rPr>
          <w:b/>
          <w:bCs/>
        </w:rPr>
        <w:t>consent</w:t>
      </w:r>
      <w:r w:rsidR="006801E0">
        <w:t xml:space="preserve"> from the person it is about.</w:t>
      </w:r>
    </w:p>
    <w:p w14:paraId="2AB167C6" w14:textId="7835B30C" w:rsidR="00C5337D" w:rsidRDefault="00C5337D" w:rsidP="00775751"/>
    <w:p w14:paraId="1C2BFB3B" w14:textId="3F22D0F1" w:rsidR="00C5337D" w:rsidRDefault="00022835" w:rsidP="00775751">
      <w:r w:rsidRPr="00203300">
        <w:rPr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264B369F" wp14:editId="1C726B44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3600000" cy="1149350"/>
                <wp:effectExtent l="0" t="0" r="635" b="0"/>
                <wp:wrapNone/>
                <wp:docPr id="357489531" name="Rectangle 357489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9350"/>
                        </a:xfrm>
                        <a:prstGeom prst="rect">
                          <a:avLst/>
                        </a:prstGeom>
                        <a:solidFill>
                          <a:srgbClr val="FFDF4F">
                            <a:alpha val="5607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19342" id="Rectangle 357489531" o:spid="_x0000_s1026" alt="&quot;&quot;" style="position:absolute;margin-left:232.25pt;margin-top:20.5pt;width:283.45pt;height:90.5pt;z-index:-25141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" fillcolor="#ffdf4f" stroked="f" strokeweight="1pt">
                <v:fill opacity="36751f"/>
                <w10:wrap anchorx="margin"/>
              </v:rect>
            </w:pict>
          </mc:Fallback>
        </mc:AlternateContent>
      </w:r>
      <w:r w:rsidR="00775751">
        <w:rPr>
          <w:noProof/>
        </w:rPr>
        <w:drawing>
          <wp:anchor distT="0" distB="0" distL="114300" distR="114300" simplePos="0" relativeHeight="251857920" behindDoc="0" locked="0" layoutInCell="1" allowOverlap="1" wp14:anchorId="0E24FB45" wp14:editId="4F9E3F2E">
            <wp:simplePos x="0" y="0"/>
            <wp:positionH relativeFrom="margin">
              <wp:align>left</wp:align>
            </wp:positionH>
            <wp:positionV relativeFrom="page">
              <wp:posOffset>6203950</wp:posOffset>
            </wp:positionV>
            <wp:extent cx="1598930" cy="1562100"/>
            <wp:effectExtent l="0" t="0" r="1270" b="0"/>
            <wp:wrapNone/>
            <wp:docPr id="22288830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8830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2E5F1" w14:textId="02971239" w:rsidR="00C5337D" w:rsidRPr="00C5337D" w:rsidRDefault="00C5337D" w:rsidP="00775751">
      <w:r>
        <w:t xml:space="preserve">Here </w:t>
      </w:r>
      <w:r>
        <w:rPr>
          <w:b/>
          <w:bCs/>
        </w:rPr>
        <w:t>consent</w:t>
      </w:r>
      <w:r>
        <w:t xml:space="preserve"> means agreeing </w:t>
      </w:r>
      <w:r w:rsidR="00E07FF0">
        <w:t xml:space="preserve">that </w:t>
      </w:r>
      <w:r>
        <w:t>a group can share your personal information with someone else.</w:t>
      </w:r>
    </w:p>
    <w:p w14:paraId="50D178D8" w14:textId="06798068" w:rsidR="00AC08F1" w:rsidRDefault="00AC08F1" w:rsidP="00775751"/>
    <w:p w14:paraId="6B61E4EB" w14:textId="77777777" w:rsidR="006801E0" w:rsidRDefault="006801E0" w:rsidP="00775751"/>
    <w:p w14:paraId="50356F4C" w14:textId="25EB62DE" w:rsidR="006801E0" w:rsidRDefault="006801E0" w:rsidP="00775751"/>
    <w:p w14:paraId="519207A1" w14:textId="4D4A66F1" w:rsidR="00AC08F1" w:rsidRDefault="00AC08F1" w:rsidP="00775751"/>
    <w:p w14:paraId="0E49D170" w14:textId="77777777" w:rsidR="00775751" w:rsidRDefault="00775751">
      <w:pPr>
        <w:spacing w:line="240" w:lineRule="auto"/>
        <w:ind w:left="0"/>
      </w:pPr>
      <w:r>
        <w:br w:type="page"/>
      </w:r>
    </w:p>
    <w:p w14:paraId="0C480D38" w14:textId="74341D02" w:rsidR="00AC08F1" w:rsidRDefault="00C5337D" w:rsidP="00775751"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6DF8463F" wp14:editId="031688A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58410" cy="1458410"/>
            <wp:effectExtent l="0" t="0" r="8890" b="0"/>
            <wp:wrapNone/>
            <wp:docPr id="87014756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4756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410" cy="14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F1">
        <w:t xml:space="preserve">If they </w:t>
      </w:r>
      <w:r>
        <w:t>leak</w:t>
      </w:r>
      <w:r w:rsidR="00AC08F1">
        <w:t xml:space="preserve"> your personal information you need to:</w:t>
      </w:r>
    </w:p>
    <w:p w14:paraId="5B2380A3" w14:textId="6CDC90CB" w:rsidR="00AC08F1" w:rsidRDefault="00AC08F1" w:rsidP="00AC08F1">
      <w:pPr>
        <w:pStyle w:val="Listtoplevel"/>
      </w:pPr>
      <w:r>
        <w:t>contact them first</w:t>
      </w:r>
    </w:p>
    <w:p w14:paraId="21B14452" w14:textId="6E7F0812" w:rsidR="00AC08F1" w:rsidRPr="00AC08F1" w:rsidRDefault="00C5337D" w:rsidP="00AC08F1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rPr>
          <w:b/>
          <w:bCs/>
        </w:rPr>
        <w:drawing>
          <wp:anchor distT="0" distB="0" distL="114300" distR="114300" simplePos="0" relativeHeight="251859968" behindDoc="0" locked="0" layoutInCell="1" allowOverlap="1" wp14:anchorId="39DAAFB6" wp14:editId="37F9BEB9">
            <wp:simplePos x="0" y="0"/>
            <wp:positionH relativeFrom="margin">
              <wp:align>left</wp:align>
            </wp:positionH>
            <wp:positionV relativeFrom="page">
              <wp:posOffset>2594610</wp:posOffset>
            </wp:positionV>
            <wp:extent cx="1566802" cy="1377388"/>
            <wp:effectExtent l="0" t="0" r="0" b="0"/>
            <wp:wrapNone/>
            <wp:docPr id="1562355100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55100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802" cy="137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8F1" w:rsidRPr="00AC08F1">
        <w:rPr>
          <w:b/>
          <w:bCs/>
        </w:rPr>
        <w:t>and</w:t>
      </w:r>
    </w:p>
    <w:p w14:paraId="3E98D29F" w14:textId="347D5FF3" w:rsidR="00AC08F1" w:rsidRDefault="00AC08F1" w:rsidP="00AC08F1">
      <w:pPr>
        <w:pStyle w:val="Listtoplevel"/>
      </w:pPr>
      <w:r>
        <w:t>try to fix the problem.</w:t>
      </w:r>
    </w:p>
    <w:p w14:paraId="5F98F456" w14:textId="164D8754" w:rsidR="00AC08F1" w:rsidRDefault="00AC08F1" w:rsidP="00775751"/>
    <w:p w14:paraId="4CE9D1D8" w14:textId="374D506C" w:rsidR="00AC08F1" w:rsidRDefault="00C5337D" w:rsidP="00775751">
      <w:r>
        <w:rPr>
          <w:noProof/>
        </w:rPr>
        <w:drawing>
          <wp:anchor distT="0" distB="0" distL="114300" distR="114300" simplePos="0" relativeHeight="251858944" behindDoc="0" locked="0" layoutInCell="1" allowOverlap="1" wp14:anchorId="195B95EA" wp14:editId="04EA9F9B">
            <wp:simplePos x="0" y="0"/>
            <wp:positionH relativeFrom="margin">
              <wp:align>left</wp:align>
            </wp:positionH>
            <wp:positionV relativeFrom="page">
              <wp:posOffset>4283075</wp:posOffset>
            </wp:positionV>
            <wp:extent cx="1670685" cy="1087755"/>
            <wp:effectExtent l="0" t="0" r="5715" b="0"/>
            <wp:wrapNone/>
            <wp:docPr id="24896786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6786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2C374" w14:textId="70B67C14" w:rsidR="00AC08F1" w:rsidRDefault="00AC08F1" w:rsidP="00775751">
      <w:r>
        <w:t>If contacting them does not work you can contact us for support.</w:t>
      </w:r>
    </w:p>
    <w:p w14:paraId="0903EFDC" w14:textId="5B859597" w:rsidR="00AC08F1" w:rsidRDefault="00AC08F1" w:rsidP="00775751">
      <w:r>
        <w:br w:type="page"/>
      </w:r>
    </w:p>
    <w:p w14:paraId="76D3F9AF" w14:textId="572B62BA" w:rsidR="00C76D69" w:rsidRDefault="00AC08F1" w:rsidP="00AC08F1">
      <w:pPr>
        <w:pStyle w:val="Heading1"/>
      </w:pPr>
      <w:r>
        <w:lastRenderedPageBreak/>
        <w:t>How to contact us</w:t>
      </w:r>
    </w:p>
    <w:p w14:paraId="4654A406" w14:textId="74154A1A" w:rsidR="00AC08F1" w:rsidRDefault="00775751" w:rsidP="00775751">
      <w:r>
        <w:rPr>
          <w:noProof/>
        </w:rPr>
        <w:drawing>
          <wp:anchor distT="0" distB="0" distL="114300" distR="114300" simplePos="0" relativeHeight="251862016" behindDoc="0" locked="0" layoutInCell="1" allowOverlap="1" wp14:anchorId="26908DB4" wp14:editId="1284AF5B">
            <wp:simplePos x="0" y="0"/>
            <wp:positionH relativeFrom="margin">
              <wp:align>left</wp:align>
            </wp:positionH>
            <wp:positionV relativeFrom="page">
              <wp:posOffset>1905000</wp:posOffset>
            </wp:positionV>
            <wp:extent cx="949017" cy="1390650"/>
            <wp:effectExtent l="0" t="0" r="3810" b="0"/>
            <wp:wrapNone/>
            <wp:docPr id="114111746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1746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224" cy="1393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D02D0" w14:textId="47ED424C" w:rsidR="00AC08F1" w:rsidRDefault="00AC08F1" w:rsidP="00775751"/>
    <w:p w14:paraId="40F682D0" w14:textId="6FC76944" w:rsidR="00AC08F1" w:rsidRDefault="00AC08F1" w:rsidP="00775751">
      <w:r>
        <w:t>Everyone in New Zealand has privacy rights.</w:t>
      </w:r>
    </w:p>
    <w:p w14:paraId="154F90F6" w14:textId="77777777" w:rsidR="00AC08F1" w:rsidRDefault="00AC08F1" w:rsidP="00775751"/>
    <w:p w14:paraId="42F17223" w14:textId="23411DA0" w:rsidR="00AC08F1" w:rsidRDefault="00775751" w:rsidP="00775751">
      <w:r>
        <w:rPr>
          <w:noProof/>
        </w:rPr>
        <w:drawing>
          <wp:anchor distT="0" distB="0" distL="114300" distR="114300" simplePos="0" relativeHeight="251863040" behindDoc="0" locked="0" layoutInCell="1" allowOverlap="1" wp14:anchorId="4A5DB3CA" wp14:editId="0747FD3F">
            <wp:simplePos x="0" y="0"/>
            <wp:positionH relativeFrom="margin">
              <wp:posOffset>-635</wp:posOffset>
            </wp:positionH>
            <wp:positionV relativeFrom="page">
              <wp:posOffset>3545205</wp:posOffset>
            </wp:positionV>
            <wp:extent cx="1249680" cy="1249680"/>
            <wp:effectExtent l="0" t="0" r="7620" b="0"/>
            <wp:wrapNone/>
            <wp:docPr id="1979815176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15176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30EDB" w14:textId="5ECAC053" w:rsidR="00AC08F1" w:rsidRDefault="00AC08F1" w:rsidP="00775751">
      <w:r>
        <w:t xml:space="preserve">It </w:t>
      </w:r>
      <w:r w:rsidR="00B75498">
        <w:t>does not</w:t>
      </w:r>
      <w:r>
        <w:t xml:space="preserve"> cost any money to make a privacy complaint.</w:t>
      </w:r>
    </w:p>
    <w:p w14:paraId="25AAFF43" w14:textId="7BA0AEEE" w:rsidR="00AC08F1" w:rsidRDefault="00AC08F1" w:rsidP="00775751"/>
    <w:p w14:paraId="56191707" w14:textId="5FB47753" w:rsidR="00B75498" w:rsidRDefault="00775751" w:rsidP="00775751">
      <w:r>
        <w:rPr>
          <w:noProof/>
        </w:rPr>
        <w:drawing>
          <wp:anchor distT="0" distB="0" distL="114300" distR="114300" simplePos="0" relativeHeight="251864064" behindDoc="0" locked="0" layoutInCell="1" allowOverlap="1" wp14:anchorId="3426FE72" wp14:editId="6FCB136E">
            <wp:simplePos x="0" y="0"/>
            <wp:positionH relativeFrom="margin">
              <wp:align>left</wp:align>
            </wp:positionH>
            <wp:positionV relativeFrom="page">
              <wp:posOffset>4940300</wp:posOffset>
            </wp:positionV>
            <wp:extent cx="1308100" cy="1308100"/>
            <wp:effectExtent l="0" t="0" r="6350" b="0"/>
            <wp:wrapNone/>
            <wp:docPr id="1801533009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33009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FC51F" w14:textId="308E5736" w:rsidR="00AC08F1" w:rsidRDefault="00AC08F1" w:rsidP="00775751">
      <w:r>
        <w:t>You can make a complaint by</w:t>
      </w:r>
      <w:r w:rsidR="00B75498">
        <w:t xml:space="preserve"> </w:t>
      </w:r>
      <w:r>
        <w:t>filling out a form on our website at:</w:t>
      </w:r>
    </w:p>
    <w:p w14:paraId="08AA9ED6" w14:textId="40AFAE6B" w:rsidR="00AC08F1" w:rsidRDefault="00AC08F1" w:rsidP="00775751"/>
    <w:p w14:paraId="4563DE54" w14:textId="55FB0129" w:rsidR="00AC08F1" w:rsidRPr="00B75498" w:rsidRDefault="00B75498" w:rsidP="00775751">
      <w:pPr>
        <w:rPr>
          <w:b/>
          <w:bCs/>
        </w:rPr>
      </w:pPr>
      <w:hyperlink r:id="rId70" w:history="1">
        <w:r w:rsidRPr="00B75498">
          <w:rPr>
            <w:rStyle w:val="Hyperlink"/>
            <w:b/>
            <w:bCs/>
            <w:color w:val="auto"/>
            <w:u w:val="none"/>
          </w:rPr>
          <w:t>https://tinyurl.com/OPCSelfAssess</w:t>
        </w:r>
      </w:hyperlink>
    </w:p>
    <w:p w14:paraId="7B5515B7" w14:textId="3A514D30" w:rsidR="00B75498" w:rsidRDefault="00B8274D" w:rsidP="007757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213B1F3B" wp14:editId="5CB54FF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314488" cy="1684117"/>
            <wp:effectExtent l="0" t="0" r="0" b="0"/>
            <wp:wrapNone/>
            <wp:docPr id="231291929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91929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88" cy="168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5B074" w14:textId="77777777" w:rsidR="00B75498" w:rsidRDefault="00B75498" w:rsidP="00775751">
      <w:pPr>
        <w:rPr>
          <w:b/>
          <w:bCs/>
        </w:rPr>
      </w:pPr>
    </w:p>
    <w:p w14:paraId="652AAC51" w14:textId="077E3761" w:rsidR="00B75498" w:rsidRDefault="00B75498" w:rsidP="00775751">
      <w:r>
        <w:t xml:space="preserve">This website is </w:t>
      </w:r>
      <w:r>
        <w:rPr>
          <w:b/>
          <w:bCs/>
        </w:rPr>
        <w:t>not</w:t>
      </w:r>
      <w:r>
        <w:t xml:space="preserve"> in Easy Read.</w:t>
      </w:r>
    </w:p>
    <w:p w14:paraId="5EDB1608" w14:textId="77777777" w:rsidR="00B75498" w:rsidRDefault="00B75498" w:rsidP="00775751"/>
    <w:p w14:paraId="7D7EE03D" w14:textId="77777777" w:rsidR="00B75498" w:rsidRDefault="00B75498" w:rsidP="00775751">
      <w:r>
        <w:br w:type="page"/>
      </w:r>
    </w:p>
    <w:p w14:paraId="2B72EED9" w14:textId="400E7093" w:rsidR="00B75498" w:rsidRDefault="00B8274D" w:rsidP="00775751">
      <w:r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05019A50" wp14:editId="32CA351D">
            <wp:simplePos x="0" y="0"/>
            <wp:positionH relativeFrom="margin">
              <wp:align>left</wp:align>
            </wp:positionH>
            <wp:positionV relativeFrom="margin">
              <wp:posOffset>-208344</wp:posOffset>
            </wp:positionV>
            <wp:extent cx="1142304" cy="1458410"/>
            <wp:effectExtent l="0" t="0" r="1270" b="8890"/>
            <wp:wrapNone/>
            <wp:docPr id="127193129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129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04" cy="14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498">
        <w:t>You can also make a complaint by calling us on:</w:t>
      </w:r>
      <w:r w:rsidR="00B75498">
        <w:br/>
      </w:r>
      <w:r w:rsidR="00B75498">
        <w:br/>
      </w:r>
      <w:r w:rsidR="00B75498">
        <w:rPr>
          <w:b/>
          <w:bCs/>
        </w:rPr>
        <w:t>0800 803 909</w:t>
      </w:r>
    </w:p>
    <w:p w14:paraId="792F3CDE" w14:textId="77777777" w:rsidR="00B75498" w:rsidRDefault="00B75498" w:rsidP="00775751"/>
    <w:p w14:paraId="2FE718E3" w14:textId="77777777" w:rsidR="00B75498" w:rsidRDefault="00B75498" w:rsidP="00775751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10290C6D" w14:textId="3155395C" w:rsidR="00B75498" w:rsidRPr="00C5337D" w:rsidRDefault="00B75498" w:rsidP="00775751">
      <w:pPr>
        <w:rPr>
          <w:rFonts w:eastAsia="Times New Roman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60640" behindDoc="0" locked="0" layoutInCell="1" allowOverlap="1" wp14:anchorId="3A9EEA53" wp14:editId="3C18E1E0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/>
          <w:lang w:val="en-GB" w:eastAsia="en-NZ"/>
        </w:rPr>
        <w:t xml:space="preserve">If you find it hard to use the phone the </w:t>
      </w:r>
      <w:r w:rsidRPr="00EF59FC">
        <w:rPr>
          <w:rFonts w:eastAsia="Times New Roman"/>
          <w:b/>
          <w:lang w:val="en-GB" w:eastAsia="en-NZ"/>
        </w:rPr>
        <w:t xml:space="preserve">New Zealand Relay </w:t>
      </w:r>
      <w:r w:rsidRPr="00EF59FC">
        <w:rPr>
          <w:rFonts w:eastAsia="Times New Roman"/>
          <w:lang w:val="en-GB" w:eastAsia="en-NZ"/>
        </w:rPr>
        <w:t>service is for people who</w:t>
      </w:r>
      <w:r>
        <w:rPr>
          <w:rFonts w:eastAsia="Times New Roman"/>
          <w:lang w:val="en-GB" w:eastAsia="en-NZ"/>
        </w:rPr>
        <w:t xml:space="preserve"> are</w:t>
      </w:r>
      <w:r w:rsidRPr="00EF59FC">
        <w:rPr>
          <w:rFonts w:eastAsia="Times New Roman"/>
          <w:lang w:val="en-GB" w:eastAsia="en-NZ"/>
        </w:rPr>
        <w:t>:</w:t>
      </w:r>
    </w:p>
    <w:p w14:paraId="37C307A9" w14:textId="0A6A7C27" w:rsidR="00B75498" w:rsidRPr="00C5337D" w:rsidRDefault="00B75498" w:rsidP="00C5337D">
      <w:pPr>
        <w:pStyle w:val="Listtoplevel"/>
        <w:rPr>
          <w:color w:val="000000"/>
          <w:lang w:eastAsia="en-NZ"/>
        </w:rPr>
      </w:pPr>
      <w:r w:rsidRPr="00EF59FC">
        <w:rPr>
          <w:color w:val="000000"/>
          <w:lang w:eastAsia="en-NZ"/>
        </w:rPr>
        <w:t>Deaf / hard of hearing</w:t>
      </w:r>
    </w:p>
    <w:p w14:paraId="1CBD4C33" w14:textId="322997B8" w:rsidR="00B75498" w:rsidRPr="00C5337D" w:rsidRDefault="00775751" w:rsidP="00C5337D">
      <w:pPr>
        <w:pStyle w:val="Listtoplevel"/>
        <w:rPr>
          <w:color w:val="000000"/>
          <w:lang w:eastAsia="en-NZ"/>
        </w:rPr>
      </w:pPr>
      <w:r w:rsidRPr="00EF59FC">
        <w:rPr>
          <w:rFonts w:cs="Times New Roman"/>
          <w:sz w:val="28"/>
        </w:rPr>
        <w:drawing>
          <wp:anchor distT="0" distB="0" distL="114300" distR="114300" simplePos="0" relativeHeight="251759616" behindDoc="0" locked="0" layoutInCell="1" allowOverlap="1" wp14:anchorId="250AB213" wp14:editId="4481A16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498" w:rsidRPr="00EF59FC">
        <w:rPr>
          <w:color w:val="000000"/>
          <w:lang w:eastAsia="en-NZ"/>
        </w:rPr>
        <w:t>deafblind</w:t>
      </w:r>
    </w:p>
    <w:p w14:paraId="25210709" w14:textId="77777777" w:rsidR="00B75498" w:rsidRPr="00EF59FC" w:rsidRDefault="00B75498" w:rsidP="00C5337D">
      <w:pPr>
        <w:pStyle w:val="Listtoplevel"/>
        <w:rPr>
          <w:color w:val="000000"/>
          <w:lang w:eastAsia="en-NZ"/>
        </w:rPr>
      </w:pPr>
      <w:r w:rsidRPr="00EF59FC">
        <w:rPr>
          <w:color w:val="000000"/>
          <w:lang w:eastAsia="en-NZ"/>
        </w:rPr>
        <w:t>speech impaired / find it hard to talk.</w:t>
      </w:r>
    </w:p>
    <w:p w14:paraId="7F17BB2F" w14:textId="77777777" w:rsidR="00B75498" w:rsidRPr="00EF59FC" w:rsidRDefault="00B75498" w:rsidP="00B75498">
      <w:pPr>
        <w:rPr>
          <w:rFonts w:eastAsia="Times New Roman" w:cs="Arial"/>
          <w:szCs w:val="32"/>
        </w:rPr>
      </w:pPr>
    </w:p>
    <w:p w14:paraId="4C74EEE3" w14:textId="1D2E5D15" w:rsidR="00B75498" w:rsidRPr="00EF59FC" w:rsidRDefault="00B75498" w:rsidP="00B75498">
      <w:pPr>
        <w:rPr>
          <w:rFonts w:eastAsia="Times New Roman" w:cs="Arial"/>
          <w:b/>
          <w:bCs/>
          <w:szCs w:val="32"/>
        </w:rPr>
      </w:pPr>
    </w:p>
    <w:p w14:paraId="3CFD5B33" w14:textId="16B5AFE5" w:rsidR="00B75498" w:rsidRPr="00EF59FC" w:rsidRDefault="00775751" w:rsidP="00B75498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758592" behindDoc="0" locked="0" layoutInCell="1" allowOverlap="1" wp14:anchorId="0B020EC1" wp14:editId="6019453A">
            <wp:simplePos x="0" y="0"/>
            <wp:positionH relativeFrom="margin">
              <wp:posOffset>245110</wp:posOffset>
            </wp:positionH>
            <wp:positionV relativeFrom="paragraph">
              <wp:posOffset>6350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498" w:rsidRPr="00EF59FC">
        <w:rPr>
          <w:rFonts w:eastAsia="Times New Roman" w:cs="Arial"/>
          <w:szCs w:val="32"/>
        </w:rPr>
        <w:t>You can find out more about the New Zealand Relay service at:</w:t>
      </w:r>
    </w:p>
    <w:p w14:paraId="5EA07A1C" w14:textId="77777777" w:rsidR="00B75498" w:rsidRPr="00EF59FC" w:rsidRDefault="00B75498" w:rsidP="00B75498">
      <w:pPr>
        <w:rPr>
          <w:rFonts w:eastAsia="Times New Roman" w:cs="Arial"/>
          <w:szCs w:val="32"/>
        </w:rPr>
      </w:pPr>
    </w:p>
    <w:p w14:paraId="4D79620E" w14:textId="22CC8D89" w:rsidR="00B75498" w:rsidRPr="00C5337D" w:rsidRDefault="00B75498" w:rsidP="00B75498">
      <w:pPr>
        <w:rPr>
          <w:rFonts w:eastAsia="Times New Roman" w:cs="Arial"/>
          <w:b/>
          <w:bCs/>
          <w:color w:val="000000" w:themeColor="text1"/>
          <w:szCs w:val="32"/>
        </w:rPr>
      </w:pPr>
      <w:hyperlink r:id="rId76" w:history="1">
        <w:r w:rsidRPr="00C5337D">
          <w:rPr>
            <w:rStyle w:val="Hyperlink"/>
            <w:rFonts w:eastAsia="Times New Roman" w:cs="Arial"/>
            <w:b/>
            <w:bCs/>
            <w:color w:val="000000" w:themeColor="text1"/>
            <w:szCs w:val="32"/>
            <w:u w:val="none"/>
          </w:rPr>
          <w:t>www.nzrelay.co.nz</w:t>
        </w:r>
      </w:hyperlink>
    </w:p>
    <w:p w14:paraId="11605896" w14:textId="77777777" w:rsidR="00B75498" w:rsidRDefault="00B75498">
      <w:pPr>
        <w:spacing w:line="240" w:lineRule="auto"/>
        <w:ind w:left="0"/>
        <w:rPr>
          <w:rFonts w:eastAsia="Times New Roman" w:cs="Arial"/>
          <w:b/>
          <w:bCs/>
          <w:szCs w:val="32"/>
        </w:rPr>
      </w:pPr>
      <w:r>
        <w:rPr>
          <w:rFonts w:eastAsia="Times New Roman" w:cs="Arial"/>
          <w:b/>
          <w:bCs/>
          <w:szCs w:val="32"/>
        </w:rPr>
        <w:br w:type="page"/>
      </w:r>
    </w:p>
    <w:p w14:paraId="1C5E79A5" w14:textId="74756376" w:rsidR="00B75498" w:rsidRPr="00316DBA" w:rsidRDefault="00D91E36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4976" behindDoc="0" locked="0" layoutInCell="1" allowOverlap="1" wp14:anchorId="49F2BA67" wp14:editId="7B01E939">
            <wp:simplePos x="0" y="0"/>
            <wp:positionH relativeFrom="margin">
              <wp:posOffset>-325535</wp:posOffset>
            </wp:positionH>
            <wp:positionV relativeFrom="paragraph">
              <wp:posOffset>-71899</wp:posOffset>
            </wp:positionV>
            <wp:extent cx="1828800" cy="739290"/>
            <wp:effectExtent l="0" t="0" r="0" b="0"/>
            <wp:wrapNone/>
            <wp:docPr id="1685740656" name="Picture 1685740656" descr="Logo for the Privacy Commissioner Te Mana Matāpono Matata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40656" name="Picture 1685740656" descr="Logo for the Privacy Commissioner Te Mana Matāpono Matatapu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7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498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CA9B5C8" wp14:editId="4C512DF4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9A1AD" id="Rectangle: Rounded Corners 24" o:spid="_x0000_s1026" alt="&quot;&quot;" style="position:absolute;margin-left:-27pt;margin-top:-21pt;width:490.9pt;height:660.75pt;z-index:-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B75498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the Office of the Privacy Commissioner</w:t>
      </w:r>
      <w:r w:rsidR="00A92EA0">
        <w:rPr>
          <w:rFonts w:eastAsia="Times New Roman" w:cs="Arial"/>
          <w:sz w:val="28"/>
          <w:szCs w:val="28"/>
          <w:lang w:eastAsia="en-NZ"/>
        </w:rPr>
        <w:t>.</w:t>
      </w:r>
    </w:p>
    <w:p w14:paraId="6F6D5D3F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519F1D77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 wp14:anchorId="683726B6" wp14:editId="3E5F7BE2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603A4781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5579B67B" wp14:editId="75DB1EC9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60192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B07127C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62688" behindDoc="0" locked="0" layoutInCell="1" allowOverlap="1" wp14:anchorId="5CBCED1C" wp14:editId="219E2DD6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CEDB8" w14:textId="77777777" w:rsidR="00B75498" w:rsidRPr="00316DBA" w:rsidRDefault="00B75498" w:rsidP="00B75498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D18A168" w14:textId="77777777" w:rsidR="00B75498" w:rsidRPr="00316DBA" w:rsidRDefault="00B75498" w:rsidP="00B75498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4F4EC66" w14:textId="77777777" w:rsidR="00B75498" w:rsidRPr="00316DBA" w:rsidRDefault="00B75498" w:rsidP="00B75498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162D7793" wp14:editId="24A72DE8">
            <wp:simplePos x="0" y="0"/>
            <wp:positionH relativeFrom="column">
              <wp:posOffset>142240</wp:posOffset>
            </wp:positionH>
            <wp:positionV relativeFrom="paragraph">
              <wp:posOffset>136525</wp:posOffset>
            </wp:positionV>
            <wp:extent cx="1104900" cy="197485"/>
            <wp:effectExtent l="0" t="0" r="0" b="0"/>
            <wp:wrapThrough wrapText="bothSides">
              <wp:wrapPolygon edited="0">
                <wp:start x="0" y="0"/>
                <wp:lineTo x="0" y="18752"/>
                <wp:lineTo x="21228" y="18752"/>
                <wp:lineTo x="21228" y="0"/>
                <wp:lineTo x="0" y="0"/>
              </wp:wrapPolygon>
            </wp:wrapThrough>
            <wp:docPr id="808795969" name="Picture 1" descr="Photo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symbols logo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31DC1D2" w14:textId="77777777" w:rsidR="00B75498" w:rsidRPr="00316DBA" w:rsidRDefault="00B75498" w:rsidP="00B75498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07A17B0C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7808" behindDoc="1" locked="0" layoutInCell="1" allowOverlap="1" wp14:anchorId="64C9E9D1" wp14:editId="70205D4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58FA2219" w14:textId="77777777" w:rsidR="00B75498" w:rsidRPr="00316DBA" w:rsidRDefault="00B75498" w:rsidP="00B75498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EFAEF67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4BBEFF7C" w14:textId="77777777" w:rsidR="00B75498" w:rsidRPr="00316DBA" w:rsidRDefault="00B75498" w:rsidP="00B75498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95C134E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71904" behindDoc="0" locked="0" layoutInCell="1" allowOverlap="1" wp14:anchorId="186BC418" wp14:editId="6F644C97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5C5DA0AE" w14:textId="77777777" w:rsidR="00B75498" w:rsidRPr="00316DBA" w:rsidRDefault="00B75498" w:rsidP="00B75498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69856" behindDoc="0" locked="0" layoutInCell="1" allowOverlap="1" wp14:anchorId="5678AEBA" wp14:editId="3C98F147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A0B1B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3B8C0C2" w14:textId="77777777" w:rsidR="00B75498" w:rsidRPr="00316DBA" w:rsidRDefault="00B75498" w:rsidP="00B75498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1C7A3ED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2E87F96" w14:textId="77777777" w:rsidR="00B75498" w:rsidRPr="00316DBA" w:rsidRDefault="00B75498" w:rsidP="00B75498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2C7351B8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0880" behindDoc="0" locked="0" layoutInCell="1" allowOverlap="1" wp14:anchorId="5668C03A" wp14:editId="526CFC05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5F12CA79" w14:textId="77777777" w:rsidR="00B75498" w:rsidRPr="00316DBA" w:rsidRDefault="00B75498" w:rsidP="00B75498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6EEE7180" w14:textId="77777777" w:rsidR="00B75498" w:rsidRPr="00316DBA" w:rsidRDefault="00B75498" w:rsidP="00B75498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4C852AC5" w14:textId="77777777" w:rsidR="00B75498" w:rsidRPr="00316DBA" w:rsidRDefault="00B75498" w:rsidP="00B75498">
      <w:pPr>
        <w:ind w:left="2835"/>
        <w:rPr>
          <w:rFonts w:eastAsia="Times New Roman" w:cs="Arial"/>
          <w:szCs w:val="32"/>
          <w:lang w:eastAsia="en-NZ"/>
        </w:rPr>
      </w:pPr>
    </w:p>
    <w:p w14:paraId="2BC6975E" w14:textId="77777777" w:rsidR="00B75498" w:rsidRPr="00316DBA" w:rsidRDefault="00B75498" w:rsidP="00B75498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525BA793" w14:textId="77777777" w:rsidR="00B75498" w:rsidRPr="00EF59FC" w:rsidRDefault="00B75498" w:rsidP="00B75498">
      <w:pPr>
        <w:rPr>
          <w:rFonts w:eastAsia="Times New Roman" w:cs="Arial"/>
          <w:b/>
          <w:bCs/>
          <w:szCs w:val="32"/>
        </w:rPr>
      </w:pPr>
    </w:p>
    <w:p w14:paraId="22708D34" w14:textId="77777777" w:rsidR="00B75498" w:rsidRPr="00B75498" w:rsidRDefault="00B75498" w:rsidP="00D91E36">
      <w:pPr>
        <w:pStyle w:val="BodyText"/>
        <w:ind w:left="0"/>
      </w:pPr>
    </w:p>
    <w:sectPr w:rsidR="00B75498" w:rsidRPr="00B75498" w:rsidSect="00B75498">
      <w:footerReference w:type="even" r:id="rId86"/>
      <w:footerReference w:type="default" r:id="rId8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971E5B"/>
        <w:left w:val="single" w:sz="24" w:space="24" w:color="971E5B"/>
        <w:bottom w:val="single" w:sz="24" w:space="24" w:color="971E5B"/>
        <w:right w:val="single" w:sz="24" w:space="24" w:color="971E5B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CE2FC" w14:textId="77777777" w:rsidR="0040147B" w:rsidRDefault="0040147B">
      <w:pPr>
        <w:spacing w:line="240" w:lineRule="auto"/>
      </w:pPr>
      <w:r>
        <w:separator/>
      </w:r>
    </w:p>
  </w:endnote>
  <w:endnote w:type="continuationSeparator" w:id="0">
    <w:p w14:paraId="0A8A3F8E" w14:textId="77777777" w:rsidR="0040147B" w:rsidRDefault="00401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02C15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C11DB2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17C622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91901C3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9A09E" w14:textId="77777777" w:rsidR="0040147B" w:rsidRDefault="0040147B">
      <w:pPr>
        <w:spacing w:line="240" w:lineRule="auto"/>
      </w:pPr>
      <w:r>
        <w:separator/>
      </w:r>
    </w:p>
  </w:footnote>
  <w:footnote w:type="continuationSeparator" w:id="0">
    <w:p w14:paraId="3407E549" w14:textId="77777777" w:rsidR="0040147B" w:rsidRDefault="004014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570190621">
    <w:abstractNumId w:val="13"/>
  </w:num>
  <w:num w:numId="14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673281"/>
    <w:rsid w:val="000013CC"/>
    <w:rsid w:val="00002417"/>
    <w:rsid w:val="00005DB6"/>
    <w:rsid w:val="000064D2"/>
    <w:rsid w:val="000227B4"/>
    <w:rsid w:val="00022835"/>
    <w:rsid w:val="0003092A"/>
    <w:rsid w:val="0004557B"/>
    <w:rsid w:val="0005050F"/>
    <w:rsid w:val="0008267C"/>
    <w:rsid w:val="00085E05"/>
    <w:rsid w:val="0009079F"/>
    <w:rsid w:val="00090942"/>
    <w:rsid w:val="000A0D68"/>
    <w:rsid w:val="000A3C46"/>
    <w:rsid w:val="000B163B"/>
    <w:rsid w:val="000D2B45"/>
    <w:rsid w:val="000E476F"/>
    <w:rsid w:val="00104F7F"/>
    <w:rsid w:val="00122416"/>
    <w:rsid w:val="00124EA8"/>
    <w:rsid w:val="001754F4"/>
    <w:rsid w:val="001B4DD5"/>
    <w:rsid w:val="001D223E"/>
    <w:rsid w:val="001E3429"/>
    <w:rsid w:val="00201791"/>
    <w:rsid w:val="00203300"/>
    <w:rsid w:val="00226C0D"/>
    <w:rsid w:val="00226F54"/>
    <w:rsid w:val="00257D60"/>
    <w:rsid w:val="00261BF8"/>
    <w:rsid w:val="00266B9F"/>
    <w:rsid w:val="00284D0D"/>
    <w:rsid w:val="002B5C9E"/>
    <w:rsid w:val="00315307"/>
    <w:rsid w:val="00316DBA"/>
    <w:rsid w:val="00323EB3"/>
    <w:rsid w:val="003631C1"/>
    <w:rsid w:val="00371C85"/>
    <w:rsid w:val="003831EB"/>
    <w:rsid w:val="003D631D"/>
    <w:rsid w:val="003F07F7"/>
    <w:rsid w:val="003F1220"/>
    <w:rsid w:val="003F5628"/>
    <w:rsid w:val="003F60AE"/>
    <w:rsid w:val="004002D2"/>
    <w:rsid w:val="0040147B"/>
    <w:rsid w:val="00426BE4"/>
    <w:rsid w:val="00427307"/>
    <w:rsid w:val="004535B5"/>
    <w:rsid w:val="004567B0"/>
    <w:rsid w:val="00465AC2"/>
    <w:rsid w:val="004F56C0"/>
    <w:rsid w:val="00503AD5"/>
    <w:rsid w:val="00510007"/>
    <w:rsid w:val="005219EE"/>
    <w:rsid w:val="00522E5E"/>
    <w:rsid w:val="00570380"/>
    <w:rsid w:val="00577D24"/>
    <w:rsid w:val="005921AD"/>
    <w:rsid w:val="005944DC"/>
    <w:rsid w:val="005E17F9"/>
    <w:rsid w:val="0060011B"/>
    <w:rsid w:val="006064A2"/>
    <w:rsid w:val="00621884"/>
    <w:rsid w:val="0064667B"/>
    <w:rsid w:val="00665349"/>
    <w:rsid w:val="00673281"/>
    <w:rsid w:val="006801E0"/>
    <w:rsid w:val="00683296"/>
    <w:rsid w:val="006B116B"/>
    <w:rsid w:val="006B45FC"/>
    <w:rsid w:val="006C4D7E"/>
    <w:rsid w:val="006C5C26"/>
    <w:rsid w:val="006D12ED"/>
    <w:rsid w:val="006D7C80"/>
    <w:rsid w:val="006E050D"/>
    <w:rsid w:val="007012DC"/>
    <w:rsid w:val="00705CA3"/>
    <w:rsid w:val="00712766"/>
    <w:rsid w:val="007159B9"/>
    <w:rsid w:val="00734C63"/>
    <w:rsid w:val="00736E4E"/>
    <w:rsid w:val="00760DC8"/>
    <w:rsid w:val="00775751"/>
    <w:rsid w:val="00780DE7"/>
    <w:rsid w:val="007829EC"/>
    <w:rsid w:val="007B05F3"/>
    <w:rsid w:val="007C5E23"/>
    <w:rsid w:val="007C7764"/>
    <w:rsid w:val="007E7233"/>
    <w:rsid w:val="00816B21"/>
    <w:rsid w:val="00840E1C"/>
    <w:rsid w:val="00863D53"/>
    <w:rsid w:val="008848CB"/>
    <w:rsid w:val="00887F23"/>
    <w:rsid w:val="008A252E"/>
    <w:rsid w:val="008D437D"/>
    <w:rsid w:val="00922E43"/>
    <w:rsid w:val="00927FDC"/>
    <w:rsid w:val="009411B0"/>
    <w:rsid w:val="0094516C"/>
    <w:rsid w:val="00946D1B"/>
    <w:rsid w:val="00974E0B"/>
    <w:rsid w:val="0097539F"/>
    <w:rsid w:val="0098180B"/>
    <w:rsid w:val="009A6C23"/>
    <w:rsid w:val="009E16D4"/>
    <w:rsid w:val="009E178F"/>
    <w:rsid w:val="00A0107B"/>
    <w:rsid w:val="00A12915"/>
    <w:rsid w:val="00A1608E"/>
    <w:rsid w:val="00A16CD6"/>
    <w:rsid w:val="00A2743A"/>
    <w:rsid w:val="00A465C2"/>
    <w:rsid w:val="00A67570"/>
    <w:rsid w:val="00A878D4"/>
    <w:rsid w:val="00A92EA0"/>
    <w:rsid w:val="00AC08F1"/>
    <w:rsid w:val="00AD1D2C"/>
    <w:rsid w:val="00B02DC9"/>
    <w:rsid w:val="00B13748"/>
    <w:rsid w:val="00B50B0B"/>
    <w:rsid w:val="00B56C57"/>
    <w:rsid w:val="00B63602"/>
    <w:rsid w:val="00B75498"/>
    <w:rsid w:val="00B75BBD"/>
    <w:rsid w:val="00B77621"/>
    <w:rsid w:val="00B81A2E"/>
    <w:rsid w:val="00B8274D"/>
    <w:rsid w:val="00B83387"/>
    <w:rsid w:val="00B947A9"/>
    <w:rsid w:val="00BB0A61"/>
    <w:rsid w:val="00BB7148"/>
    <w:rsid w:val="00BC2331"/>
    <w:rsid w:val="00BC7E04"/>
    <w:rsid w:val="00BD34B6"/>
    <w:rsid w:val="00BE7519"/>
    <w:rsid w:val="00BF5DDC"/>
    <w:rsid w:val="00C016CE"/>
    <w:rsid w:val="00C200AE"/>
    <w:rsid w:val="00C214FE"/>
    <w:rsid w:val="00C30918"/>
    <w:rsid w:val="00C507C4"/>
    <w:rsid w:val="00C5337D"/>
    <w:rsid w:val="00C57B15"/>
    <w:rsid w:val="00C76A71"/>
    <w:rsid w:val="00C76D69"/>
    <w:rsid w:val="00CA7B66"/>
    <w:rsid w:val="00CB5CD2"/>
    <w:rsid w:val="00CC36E3"/>
    <w:rsid w:val="00CC747F"/>
    <w:rsid w:val="00CE7670"/>
    <w:rsid w:val="00CF02D4"/>
    <w:rsid w:val="00D36F25"/>
    <w:rsid w:val="00D652D9"/>
    <w:rsid w:val="00D67451"/>
    <w:rsid w:val="00D852B6"/>
    <w:rsid w:val="00D85A36"/>
    <w:rsid w:val="00D91E0B"/>
    <w:rsid w:val="00D91E36"/>
    <w:rsid w:val="00D95D45"/>
    <w:rsid w:val="00DB018F"/>
    <w:rsid w:val="00DC19B0"/>
    <w:rsid w:val="00DC5D2A"/>
    <w:rsid w:val="00DF2E18"/>
    <w:rsid w:val="00E02C06"/>
    <w:rsid w:val="00E07FF0"/>
    <w:rsid w:val="00E17BF8"/>
    <w:rsid w:val="00E25EA4"/>
    <w:rsid w:val="00E301CA"/>
    <w:rsid w:val="00E422EA"/>
    <w:rsid w:val="00E56469"/>
    <w:rsid w:val="00E56A37"/>
    <w:rsid w:val="00E70E61"/>
    <w:rsid w:val="00E757C5"/>
    <w:rsid w:val="00E86595"/>
    <w:rsid w:val="00EA567F"/>
    <w:rsid w:val="00EA6879"/>
    <w:rsid w:val="00EB1D35"/>
    <w:rsid w:val="00EB2B9F"/>
    <w:rsid w:val="00EB6226"/>
    <w:rsid w:val="00EC5F32"/>
    <w:rsid w:val="00EF4A04"/>
    <w:rsid w:val="00F04DFE"/>
    <w:rsid w:val="00F20BCC"/>
    <w:rsid w:val="00F20C7B"/>
    <w:rsid w:val="00F32DCE"/>
    <w:rsid w:val="00F36EF5"/>
    <w:rsid w:val="00F632A0"/>
    <w:rsid w:val="00F87859"/>
    <w:rsid w:val="00F93428"/>
    <w:rsid w:val="00FC1BD7"/>
    <w:rsid w:val="00FC2519"/>
    <w:rsid w:val="00FC63B6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D0E22"/>
  <w15:chartTrackingRefBased/>
  <w15:docId w15:val="{99C04D78-A449-4AD0-AD8D-3552673C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B75498"/>
    <w:pPr>
      <w:keepNext/>
      <w:keepLines/>
      <w:widowControl w:val="0"/>
      <w:pBdr>
        <w:top w:val="single" w:sz="18" w:space="10" w:color="971E5B"/>
        <w:left w:val="single" w:sz="18" w:space="4" w:color="971E5B"/>
        <w:bottom w:val="single" w:sz="18" w:space="0" w:color="971E5B"/>
        <w:right w:val="single" w:sz="18" w:space="4" w:color="971E5B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75498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C08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57B15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47" Type="http://schemas.openxmlformats.org/officeDocument/2006/relationships/image" Target="media/image38.pn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2.jpeg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hyperlink" Target="http://www.tinyurl.com/RequestYourInfo" TargetMode="External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hyperlink" Target="https://tinyurl.com/OPCSelfAssess" TargetMode="External"/><Relationship Id="rId75" Type="http://schemas.openxmlformats.org/officeDocument/2006/relationships/image" Target="media/image64.jpeg"/><Relationship Id="rId83" Type="http://schemas.openxmlformats.org/officeDocument/2006/relationships/image" Target="media/image71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microsoft.com/office/2007/relationships/hdphoto" Target="media/hdphoto1.wdp"/><Relationship Id="rId31" Type="http://schemas.openxmlformats.org/officeDocument/2006/relationships/image" Target="media/image22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6.png"/><Relationship Id="rId76" Type="http://schemas.openxmlformats.org/officeDocument/2006/relationships/hyperlink" Target="http://www.nzrelay.co.nz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7.png"/><Relationship Id="rId66" Type="http://schemas.openxmlformats.org/officeDocument/2006/relationships/image" Target="media/image56.png"/><Relationship Id="rId87" Type="http://schemas.openxmlformats.org/officeDocument/2006/relationships/footer" Target="footer2.xml"/><Relationship Id="rId61" Type="http://schemas.openxmlformats.org/officeDocument/2006/relationships/image" Target="media/image52.jpeg"/><Relationship Id="rId82" Type="http://schemas.openxmlformats.org/officeDocument/2006/relationships/image" Target="media/image70.jpeg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January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January 2026</Template>
  <TotalTime>1</TotalTime>
  <Pages>15</Pages>
  <Words>789</Words>
  <Characters>3724</Characters>
  <Application>Microsoft Office Word</Application>
  <DocSecurity>0</DocSecurity>
  <Lines>311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Make it Easy</cp:lastModifiedBy>
  <cp:revision>3</cp:revision>
  <dcterms:created xsi:type="dcterms:W3CDTF">2026-03-18T23:11:00Z</dcterms:created>
  <dcterms:modified xsi:type="dcterms:W3CDTF">2026-03-18T23:11:00Z</dcterms:modified>
</cp:coreProperties>
</file>